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7f19f805bfb641b9" Type="http://schemas.microsoft.com/office/2007/relationships/ui/extensibility" Target="customUI/customUi14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211"/>
        <w:gridCol w:w="4712"/>
      </w:tblGrid>
      <w:tr w:rsidR="00C22EB3" w:rsidRPr="008B4618" w14:paraId="684F7C55" w14:textId="77777777" w:rsidTr="00FB702E">
        <w:trPr>
          <w:trHeight w:val="765"/>
        </w:trPr>
        <w:tc>
          <w:tcPr>
            <w:tcW w:w="9923" w:type="dxa"/>
            <w:gridSpan w:val="2"/>
          </w:tcPr>
          <w:p w14:paraId="2DE5EA05" w14:textId="54EB8A38" w:rsidR="00C22EB3" w:rsidRPr="008B4618" w:rsidRDefault="00C22EB3" w:rsidP="00FB702E">
            <w:pPr>
              <w:keepNext/>
              <w:tabs>
                <w:tab w:val="num" w:pos="0"/>
              </w:tabs>
              <w:jc w:val="center"/>
              <w:outlineLvl w:val="0"/>
              <w:rPr>
                <w:sz w:val="16"/>
                <w:szCs w:val="16"/>
                <w:lang w:eastAsia="ar-SA"/>
              </w:rPr>
            </w:pPr>
            <w:r w:rsidRPr="008B4618">
              <w:rPr>
                <w:noProof/>
                <w:sz w:val="28"/>
                <w:lang w:eastAsia="ar-SA"/>
              </w:rPr>
              <w:drawing>
                <wp:inline distT="0" distB="0" distL="0" distR="0" wp14:anchorId="1D826192" wp14:editId="50C5F241">
                  <wp:extent cx="581025" cy="752475"/>
                  <wp:effectExtent l="0" t="0" r="9525" b="9525"/>
                  <wp:docPr id="578312756" name="Рисунок 1" descr="Новосельское СП 4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осельское СП 4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EB3" w:rsidRPr="008B4618" w14:paraId="25E87055" w14:textId="77777777" w:rsidTr="00FB702E">
        <w:tc>
          <w:tcPr>
            <w:tcW w:w="9923" w:type="dxa"/>
            <w:gridSpan w:val="2"/>
          </w:tcPr>
          <w:p w14:paraId="4C61C3C3" w14:textId="77777777" w:rsidR="00C22EB3" w:rsidRPr="008B4618" w:rsidRDefault="00C22EB3" w:rsidP="00FB702E">
            <w:pPr>
              <w:keepNext/>
              <w:tabs>
                <w:tab w:val="num" w:pos="432"/>
              </w:tabs>
              <w:snapToGrid w:val="0"/>
              <w:ind w:left="432" w:hanging="432"/>
              <w:jc w:val="center"/>
              <w:outlineLvl w:val="0"/>
              <w:rPr>
                <w:sz w:val="16"/>
                <w:szCs w:val="16"/>
                <w:lang w:eastAsia="ar-SA"/>
              </w:rPr>
            </w:pPr>
          </w:p>
          <w:p w14:paraId="5D9FE57B" w14:textId="77777777" w:rsidR="00C22EB3" w:rsidRPr="008B4618" w:rsidRDefault="00C22EB3" w:rsidP="00FB702E">
            <w:pPr>
              <w:keepNext/>
              <w:tabs>
                <w:tab w:val="num" w:pos="176"/>
              </w:tabs>
              <w:ind w:left="34" w:hanging="432"/>
              <w:jc w:val="center"/>
              <w:outlineLvl w:val="0"/>
              <w:rPr>
                <w:b/>
                <w:sz w:val="28"/>
                <w:szCs w:val="28"/>
                <w:lang w:eastAsia="ar-SA"/>
              </w:rPr>
            </w:pPr>
            <w:r w:rsidRPr="008B4618">
              <w:rPr>
                <w:b/>
                <w:sz w:val="28"/>
                <w:szCs w:val="28"/>
                <w:lang w:eastAsia="ar-SA"/>
              </w:rPr>
              <w:t>АДМИНИСТРАЦИЯ НОВОСЕЛЬСКОГО СЕЛЬСКОГО ПОСЕЛЕНИЯ БРЮХОВЕЦКОГО МУНИЦИПАЛЬНОГО РАЙОНА</w:t>
            </w:r>
          </w:p>
          <w:p w14:paraId="5A339120" w14:textId="77777777" w:rsidR="00C22EB3" w:rsidRPr="008B4618" w:rsidRDefault="00C22EB3" w:rsidP="00FB702E">
            <w:pPr>
              <w:keepNext/>
              <w:tabs>
                <w:tab w:val="num" w:pos="176"/>
              </w:tabs>
              <w:ind w:left="34" w:hanging="432"/>
              <w:jc w:val="center"/>
              <w:outlineLvl w:val="0"/>
              <w:rPr>
                <w:b/>
                <w:sz w:val="28"/>
                <w:szCs w:val="28"/>
                <w:lang w:eastAsia="ar-SA"/>
              </w:rPr>
            </w:pPr>
            <w:r w:rsidRPr="008B4618">
              <w:rPr>
                <w:b/>
                <w:sz w:val="28"/>
                <w:szCs w:val="28"/>
                <w:lang w:eastAsia="ar-SA"/>
              </w:rPr>
              <w:t>КРАСНОДАРСКОГО КРАЯ</w:t>
            </w:r>
          </w:p>
          <w:p w14:paraId="0753529E" w14:textId="77777777" w:rsidR="00C22EB3" w:rsidRPr="008B4618" w:rsidRDefault="00C22EB3" w:rsidP="00FB702E">
            <w:pPr>
              <w:jc w:val="center"/>
              <w:rPr>
                <w:b/>
                <w:sz w:val="12"/>
                <w:szCs w:val="12"/>
                <w:lang w:eastAsia="ar-SA"/>
              </w:rPr>
            </w:pPr>
          </w:p>
          <w:p w14:paraId="229530A5" w14:textId="77777777" w:rsidR="00C22EB3" w:rsidRPr="008B4618" w:rsidRDefault="00C22EB3" w:rsidP="00FB702E">
            <w:pPr>
              <w:snapToGrid w:val="0"/>
              <w:jc w:val="center"/>
              <w:rPr>
                <w:b/>
                <w:caps/>
                <w:sz w:val="32"/>
                <w:szCs w:val="32"/>
                <w:lang w:eastAsia="ar-SA"/>
              </w:rPr>
            </w:pPr>
            <w:r w:rsidRPr="008B4618">
              <w:rPr>
                <w:b/>
                <w:caps/>
                <w:sz w:val="32"/>
                <w:szCs w:val="32"/>
                <w:lang w:eastAsia="ar-SA"/>
              </w:rPr>
              <w:t>ПОСТАНОВЛЕНИЕ</w:t>
            </w:r>
          </w:p>
          <w:p w14:paraId="5077FB17" w14:textId="77777777" w:rsidR="00C22EB3" w:rsidRPr="008B4618" w:rsidRDefault="00C22EB3" w:rsidP="00FB702E">
            <w:pPr>
              <w:snapToGrid w:val="0"/>
              <w:jc w:val="center"/>
              <w:rPr>
                <w:b/>
                <w:caps/>
                <w:sz w:val="16"/>
                <w:szCs w:val="16"/>
                <w:lang w:eastAsia="ar-SA"/>
              </w:rPr>
            </w:pPr>
          </w:p>
        </w:tc>
      </w:tr>
      <w:tr w:rsidR="00C22EB3" w:rsidRPr="008B4618" w14:paraId="37F3462D" w14:textId="77777777" w:rsidTr="00FB702E">
        <w:tc>
          <w:tcPr>
            <w:tcW w:w="5211" w:type="dxa"/>
          </w:tcPr>
          <w:p w14:paraId="612A3196" w14:textId="7E383953" w:rsidR="00C22EB3" w:rsidRPr="00B31E1E" w:rsidRDefault="00C22EB3" w:rsidP="00FB702E">
            <w:pPr>
              <w:snapToGrid w:val="0"/>
              <w:ind w:left="1080"/>
              <w:rPr>
                <w:sz w:val="28"/>
                <w:lang w:val="ru-RU" w:eastAsia="ar-SA"/>
              </w:rPr>
            </w:pPr>
            <w:proofErr w:type="spellStart"/>
            <w:r w:rsidRPr="008B4618">
              <w:rPr>
                <w:sz w:val="28"/>
                <w:lang w:eastAsia="ar-SA"/>
              </w:rPr>
              <w:t>от</w:t>
            </w:r>
            <w:proofErr w:type="spellEnd"/>
            <w:r w:rsidRPr="008B4618">
              <w:rPr>
                <w:sz w:val="28"/>
                <w:lang w:eastAsia="ar-SA"/>
              </w:rPr>
              <w:t xml:space="preserve"> </w:t>
            </w:r>
            <w:r w:rsidR="00B31E1E">
              <w:rPr>
                <w:sz w:val="28"/>
                <w:lang w:val="ru-RU" w:eastAsia="ar-SA"/>
              </w:rPr>
              <w:t xml:space="preserve">20.07.2026 </w:t>
            </w:r>
          </w:p>
        </w:tc>
        <w:tc>
          <w:tcPr>
            <w:tcW w:w="4712" w:type="dxa"/>
          </w:tcPr>
          <w:p w14:paraId="2ABD36FD" w14:textId="47CE1F38" w:rsidR="00C22EB3" w:rsidRPr="00B31E1E" w:rsidRDefault="00C22EB3" w:rsidP="00FB702E">
            <w:pPr>
              <w:snapToGrid w:val="0"/>
              <w:ind w:right="1178"/>
              <w:jc w:val="right"/>
              <w:rPr>
                <w:sz w:val="28"/>
                <w:lang w:val="ru-RU" w:eastAsia="ar-SA"/>
              </w:rPr>
            </w:pPr>
            <w:r w:rsidRPr="008B4618">
              <w:rPr>
                <w:sz w:val="28"/>
                <w:lang w:eastAsia="ar-SA"/>
              </w:rPr>
              <w:t xml:space="preserve">№ </w:t>
            </w:r>
            <w:r w:rsidR="00B31E1E">
              <w:rPr>
                <w:sz w:val="28"/>
                <w:lang w:val="ru-RU" w:eastAsia="ar-SA"/>
              </w:rPr>
              <w:t>23</w:t>
            </w:r>
          </w:p>
        </w:tc>
      </w:tr>
      <w:tr w:rsidR="00C22EB3" w:rsidRPr="008B4618" w14:paraId="1C1ED4DD" w14:textId="77777777" w:rsidTr="00FB702E">
        <w:tc>
          <w:tcPr>
            <w:tcW w:w="9923" w:type="dxa"/>
            <w:gridSpan w:val="2"/>
          </w:tcPr>
          <w:p w14:paraId="0AD80404" w14:textId="77777777" w:rsidR="00C22EB3" w:rsidRPr="008B4618" w:rsidRDefault="00C22EB3" w:rsidP="00FB702E">
            <w:pPr>
              <w:snapToGrid w:val="0"/>
              <w:jc w:val="center"/>
              <w:rPr>
                <w:lang w:eastAsia="ar-SA"/>
              </w:rPr>
            </w:pPr>
            <w:proofErr w:type="spellStart"/>
            <w:r w:rsidRPr="008B4618">
              <w:rPr>
                <w:lang w:eastAsia="ar-SA"/>
              </w:rPr>
              <w:t>село</w:t>
            </w:r>
            <w:proofErr w:type="spellEnd"/>
            <w:r w:rsidRPr="008B4618">
              <w:rPr>
                <w:lang w:eastAsia="ar-SA"/>
              </w:rPr>
              <w:t xml:space="preserve"> </w:t>
            </w:r>
            <w:proofErr w:type="spellStart"/>
            <w:r w:rsidRPr="008B4618">
              <w:rPr>
                <w:lang w:eastAsia="ar-SA"/>
              </w:rPr>
              <w:t>Новое</w:t>
            </w:r>
            <w:proofErr w:type="spellEnd"/>
            <w:r w:rsidRPr="008B4618">
              <w:rPr>
                <w:lang w:eastAsia="ar-SA"/>
              </w:rPr>
              <w:t xml:space="preserve"> Село</w:t>
            </w:r>
          </w:p>
        </w:tc>
      </w:tr>
    </w:tbl>
    <w:p w14:paraId="5D28B68A" w14:textId="77777777" w:rsidR="00484286" w:rsidRPr="00F06BC0" w:rsidRDefault="00484286" w:rsidP="004277AF">
      <w:pPr>
        <w:pStyle w:val="a6"/>
        <w:ind w:firstLine="0"/>
      </w:pPr>
    </w:p>
    <w:p w14:paraId="7100AD9F" w14:textId="77777777" w:rsidR="00873B47" w:rsidRDefault="00873B47" w:rsidP="00060C17">
      <w:pPr>
        <w:pStyle w:val="a6"/>
      </w:pPr>
    </w:p>
    <w:p w14:paraId="4211A6AC" w14:textId="77777777" w:rsidR="00484286" w:rsidRPr="00060C17" w:rsidRDefault="00484286" w:rsidP="003D2A28">
      <w:pPr>
        <w:pStyle w:val="a6"/>
        <w:ind w:firstLine="0"/>
      </w:pPr>
    </w:p>
    <w:p w14:paraId="3A33DC57" w14:textId="77777777" w:rsidR="004540C4" w:rsidRPr="00215C81" w:rsidRDefault="00797774" w:rsidP="00797774">
      <w:pPr>
        <w:jc w:val="center"/>
        <w:rPr>
          <w:b/>
          <w:color w:val="22272F"/>
          <w:sz w:val="28"/>
          <w:szCs w:val="28"/>
          <w:shd w:val="clear" w:color="auto" w:fill="FFFFFF"/>
          <w:lang w:val="ru-RU"/>
        </w:rPr>
      </w:pPr>
      <w:r w:rsidRPr="00215C81">
        <w:rPr>
          <w:b/>
          <w:color w:val="22272F"/>
          <w:sz w:val="28"/>
          <w:szCs w:val="28"/>
          <w:shd w:val="clear" w:color="auto" w:fill="FFFFFF"/>
        </w:rPr>
        <w:t xml:space="preserve">О </w:t>
      </w: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реализации</w:t>
      </w:r>
      <w:proofErr w:type="spellEnd"/>
      <w:r w:rsidRPr="00215C81">
        <w:rPr>
          <w:b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положений</w:t>
      </w:r>
      <w:proofErr w:type="spellEnd"/>
      <w:r w:rsidRPr="00215C81">
        <w:rPr>
          <w:b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Федерального</w:t>
      </w:r>
      <w:proofErr w:type="spellEnd"/>
      <w:r w:rsidRPr="00215C81">
        <w:rPr>
          <w:b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закона</w:t>
      </w:r>
      <w:proofErr w:type="spellEnd"/>
    </w:p>
    <w:p w14:paraId="7298D6DC" w14:textId="77777777" w:rsidR="00D759B0" w:rsidRPr="00215C81" w:rsidRDefault="00797774" w:rsidP="004540C4">
      <w:pPr>
        <w:jc w:val="center"/>
        <w:rPr>
          <w:b/>
          <w:color w:val="22272F"/>
          <w:sz w:val="28"/>
          <w:szCs w:val="28"/>
          <w:shd w:val="clear" w:color="auto" w:fill="FFFFFF"/>
          <w:lang w:val="ru-RU"/>
        </w:rPr>
      </w:pP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от</w:t>
      </w:r>
      <w:proofErr w:type="spellEnd"/>
      <w:r w:rsidRPr="00215C81">
        <w:rPr>
          <w:b/>
          <w:color w:val="22272F"/>
          <w:sz w:val="28"/>
          <w:szCs w:val="28"/>
          <w:shd w:val="clear" w:color="auto" w:fill="FFFFFF"/>
        </w:rPr>
        <w:t xml:space="preserve"> 8 </w:t>
      </w: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марта</w:t>
      </w:r>
      <w:proofErr w:type="spellEnd"/>
      <w:r w:rsidRPr="00215C81">
        <w:rPr>
          <w:b/>
          <w:color w:val="22272F"/>
          <w:sz w:val="28"/>
          <w:szCs w:val="28"/>
          <w:shd w:val="clear" w:color="auto" w:fill="FFFFFF"/>
        </w:rPr>
        <w:t xml:space="preserve"> 2022 </w:t>
      </w: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года</w:t>
      </w:r>
      <w:proofErr w:type="spellEnd"/>
      <w:r w:rsidRPr="00215C81">
        <w:rPr>
          <w:b/>
          <w:color w:val="22272F"/>
          <w:sz w:val="28"/>
          <w:szCs w:val="28"/>
          <w:shd w:val="clear" w:color="auto" w:fill="FFFFFF"/>
        </w:rPr>
        <w:t xml:space="preserve"> № 46-ФЗ «</w:t>
      </w:r>
      <w:r w:rsidR="00D759B0" w:rsidRPr="00215C81">
        <w:rPr>
          <w:b/>
          <w:color w:val="22272F"/>
          <w:sz w:val="28"/>
          <w:szCs w:val="28"/>
          <w:shd w:val="clear" w:color="auto" w:fill="FFFFFF"/>
        </w:rPr>
        <w:t xml:space="preserve">О </w:t>
      </w:r>
      <w:proofErr w:type="spellStart"/>
      <w:r w:rsidR="00D759B0" w:rsidRPr="00215C81">
        <w:rPr>
          <w:b/>
          <w:color w:val="22272F"/>
          <w:sz w:val="28"/>
          <w:szCs w:val="28"/>
          <w:shd w:val="clear" w:color="auto" w:fill="FFFFFF"/>
        </w:rPr>
        <w:t>внесении</w:t>
      </w:r>
      <w:proofErr w:type="spellEnd"/>
      <w:r w:rsidR="00D759B0" w:rsidRPr="00215C81">
        <w:rPr>
          <w:b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="00D759B0" w:rsidRPr="00215C81">
        <w:rPr>
          <w:b/>
          <w:color w:val="22272F"/>
          <w:sz w:val="28"/>
          <w:szCs w:val="28"/>
          <w:shd w:val="clear" w:color="auto" w:fill="FFFFFF"/>
        </w:rPr>
        <w:t>изменений</w:t>
      </w:r>
      <w:proofErr w:type="spellEnd"/>
    </w:p>
    <w:p w14:paraId="6C77AD48" w14:textId="77777777" w:rsidR="00797774" w:rsidRPr="00215C81" w:rsidRDefault="00797774" w:rsidP="004540C4">
      <w:pPr>
        <w:jc w:val="center"/>
        <w:rPr>
          <w:b/>
          <w:color w:val="22272F"/>
          <w:sz w:val="28"/>
          <w:szCs w:val="28"/>
          <w:shd w:val="clear" w:color="auto" w:fill="FFFFFF"/>
        </w:rPr>
      </w:pPr>
      <w:r w:rsidRPr="00215C81">
        <w:rPr>
          <w:b/>
          <w:color w:val="22272F"/>
          <w:sz w:val="28"/>
          <w:szCs w:val="28"/>
          <w:shd w:val="clear" w:color="auto" w:fill="FFFFFF"/>
        </w:rPr>
        <w:t xml:space="preserve">в </w:t>
      </w: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отдельные</w:t>
      </w:r>
      <w:proofErr w:type="spellEnd"/>
      <w:r w:rsidRPr="00215C81">
        <w:rPr>
          <w:b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законодательные</w:t>
      </w:r>
      <w:proofErr w:type="spellEnd"/>
      <w:r w:rsidRPr="00215C81">
        <w:rPr>
          <w:b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акты</w:t>
      </w:r>
      <w:proofErr w:type="spellEnd"/>
      <w:r w:rsidRPr="00215C81">
        <w:rPr>
          <w:b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Pr="00215C81">
        <w:rPr>
          <w:b/>
          <w:color w:val="22272F"/>
          <w:sz w:val="28"/>
          <w:szCs w:val="28"/>
          <w:shd w:val="clear" w:color="auto" w:fill="FFFFFF"/>
        </w:rPr>
        <w:t>Российской</w:t>
      </w:r>
      <w:proofErr w:type="spellEnd"/>
      <w:r w:rsidRPr="00215C81">
        <w:rPr>
          <w:b/>
          <w:color w:val="22272F"/>
          <w:sz w:val="28"/>
          <w:szCs w:val="28"/>
          <w:shd w:val="clear" w:color="auto" w:fill="FFFFFF"/>
        </w:rPr>
        <w:t xml:space="preserve"> Федерации»</w:t>
      </w:r>
    </w:p>
    <w:p w14:paraId="463F8AA2" w14:textId="77777777" w:rsidR="00102DDD" w:rsidRPr="00215C81" w:rsidRDefault="00102DDD" w:rsidP="00015486">
      <w:pPr>
        <w:pStyle w:val="a5"/>
        <w:tabs>
          <w:tab w:val="left" w:pos="0"/>
          <w:tab w:val="left" w:pos="9639"/>
        </w:tabs>
        <w:spacing w:before="0" w:after="0"/>
        <w:rPr>
          <w:szCs w:val="28"/>
          <w:lang w:val="ru-RU"/>
        </w:rPr>
      </w:pPr>
    </w:p>
    <w:p w14:paraId="00491C10" w14:textId="77777777" w:rsidR="00015486" w:rsidRPr="00215C81" w:rsidRDefault="00015486" w:rsidP="004277AF">
      <w:pPr>
        <w:pStyle w:val="a6"/>
        <w:ind w:firstLine="0"/>
        <w:rPr>
          <w:szCs w:val="28"/>
        </w:rPr>
      </w:pPr>
    </w:p>
    <w:p w14:paraId="0FC65361" w14:textId="77777777" w:rsidR="00484286" w:rsidRPr="00215C81" w:rsidRDefault="00484286" w:rsidP="00797774">
      <w:pPr>
        <w:pStyle w:val="a6"/>
        <w:ind w:firstLine="0"/>
        <w:rPr>
          <w:szCs w:val="28"/>
        </w:rPr>
      </w:pPr>
    </w:p>
    <w:p w14:paraId="4679613E" w14:textId="17E14A93" w:rsidR="00797774" w:rsidRPr="00A63FD1" w:rsidRDefault="00797774" w:rsidP="00797774">
      <w:pPr>
        <w:ind w:firstLine="708"/>
        <w:jc w:val="both"/>
        <w:rPr>
          <w:rFonts w:eastAsia="Times New Roman"/>
          <w:kern w:val="0"/>
          <w:sz w:val="28"/>
          <w:szCs w:val="28"/>
          <w:shd w:val="clear" w:color="auto" w:fill="FFFFFF"/>
          <w:lang w:val="ru-RU" w:eastAsia="ru-RU"/>
        </w:rPr>
      </w:pPr>
      <w:r w:rsidRPr="00A63FD1">
        <w:rPr>
          <w:rFonts w:eastAsia="Times New Roman"/>
          <w:kern w:val="0"/>
          <w:sz w:val="28"/>
          <w:szCs w:val="28"/>
          <w:shd w:val="clear" w:color="auto" w:fill="FFFFFF"/>
          <w:lang w:val="ru-RU" w:eastAsia="ru-RU"/>
        </w:rPr>
        <w:t>В целях</w:t>
      </w:r>
      <w:r w:rsidR="001E1C03" w:rsidRPr="00A63FD1">
        <w:rPr>
          <w:rFonts w:eastAsia="Times New Roman"/>
          <w:kern w:val="0"/>
          <w:sz w:val="28"/>
          <w:szCs w:val="28"/>
          <w:shd w:val="clear" w:color="auto" w:fill="FFFFFF"/>
          <w:lang w:val="ru-RU" w:eastAsia="ru-RU"/>
        </w:rPr>
        <w:t xml:space="preserve"> </w:t>
      </w:r>
      <w:r w:rsidRPr="00A63FD1">
        <w:rPr>
          <w:rFonts w:eastAsia="Times New Roman"/>
          <w:kern w:val="0"/>
          <w:sz w:val="28"/>
          <w:szCs w:val="28"/>
          <w:shd w:val="clear" w:color="auto" w:fill="FFFFFF"/>
          <w:lang w:val="ru-RU" w:eastAsia="ru-RU"/>
        </w:rPr>
        <w:t>реализации положений </w:t>
      </w:r>
      <w:hyperlink r:id="rId9" w:anchor="/document/403620528/entry/0" w:history="1">
        <w:r w:rsidRPr="00A63FD1">
          <w:rPr>
            <w:rFonts w:eastAsia="Times New Roman"/>
            <w:kern w:val="0"/>
            <w:sz w:val="28"/>
            <w:szCs w:val="28"/>
            <w:lang w:val="ru-RU" w:eastAsia="ru-RU"/>
          </w:rPr>
          <w:t>Федерального закона</w:t>
        </w:r>
      </w:hyperlink>
      <w:r w:rsidRPr="00A63FD1">
        <w:rPr>
          <w:rFonts w:eastAsia="Times New Roman"/>
          <w:kern w:val="0"/>
          <w:sz w:val="28"/>
          <w:szCs w:val="28"/>
          <w:shd w:val="clear" w:color="auto" w:fill="FFFFFF"/>
          <w:lang w:val="ru-RU" w:eastAsia="ru-RU"/>
        </w:rPr>
        <w:t> </w:t>
      </w:r>
      <w:r w:rsidR="00D759B0" w:rsidRPr="00A63FD1">
        <w:rPr>
          <w:rFonts w:eastAsia="Times New Roman"/>
          <w:kern w:val="0"/>
          <w:sz w:val="28"/>
          <w:szCs w:val="28"/>
          <w:shd w:val="clear" w:color="auto" w:fill="FFFFFF"/>
          <w:lang w:val="ru-RU" w:eastAsia="ru-RU"/>
        </w:rPr>
        <w:t xml:space="preserve"> </w:t>
      </w:r>
      <w:r w:rsidRPr="00A63FD1">
        <w:rPr>
          <w:rFonts w:eastAsia="Times New Roman"/>
          <w:kern w:val="0"/>
          <w:sz w:val="28"/>
          <w:szCs w:val="28"/>
          <w:shd w:val="clear" w:color="auto" w:fill="FFFFFF"/>
          <w:lang w:val="ru-RU" w:eastAsia="ru-RU"/>
        </w:rPr>
        <w:t>от 8 марта 2022 года № 46-ФЗ «О внесении изменений в отдельные законодательные акты Российской Федерации»,</w:t>
      </w:r>
      <w:r w:rsidR="004540C4" w:rsidRPr="00A63FD1">
        <w:rPr>
          <w:rFonts w:eastAsia="Times New Roman"/>
          <w:kern w:val="0"/>
          <w:sz w:val="28"/>
          <w:szCs w:val="28"/>
          <w:shd w:val="clear" w:color="auto" w:fill="FFFFFF"/>
          <w:lang w:val="ru-RU" w:eastAsia="ru-RU"/>
        </w:rPr>
        <w:t xml:space="preserve"> </w:t>
      </w:r>
      <w:r w:rsidRPr="00A63FD1">
        <w:rPr>
          <w:rFonts w:eastAsia="Times New Roman"/>
          <w:kern w:val="0"/>
          <w:sz w:val="28"/>
          <w:szCs w:val="28"/>
          <w:shd w:val="clear" w:color="auto" w:fill="FFFFFF"/>
          <w:lang w:val="ru-RU" w:eastAsia="ru-RU"/>
        </w:rPr>
        <w:t>п о с т а н о в л я ю:</w:t>
      </w:r>
    </w:p>
    <w:p w14:paraId="399467CA" w14:textId="001CD9AF" w:rsidR="00797774" w:rsidRPr="00A63FD1" w:rsidRDefault="00797774" w:rsidP="00797774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63FD1">
        <w:rPr>
          <w:sz w:val="28"/>
          <w:szCs w:val="28"/>
          <w:shd w:val="clear" w:color="auto" w:fill="FFFFFF"/>
        </w:rPr>
        <w:t>1. Установить, что в соответствии с </w:t>
      </w:r>
      <w:hyperlink r:id="rId10" w:anchor="/document/70353464/entry/1126501" w:history="1">
        <w:r w:rsidRPr="00A63FD1">
          <w:rPr>
            <w:sz w:val="28"/>
            <w:szCs w:val="28"/>
            <w:shd w:val="clear" w:color="auto" w:fill="FFFFFF"/>
          </w:rPr>
          <w:t>частью 65.1 статьи 112</w:t>
        </w:r>
      </w:hyperlink>
      <w:r w:rsidRPr="00A63FD1">
        <w:rPr>
          <w:sz w:val="28"/>
          <w:szCs w:val="28"/>
          <w:shd w:val="clear" w:color="auto" w:fill="FFFFFF"/>
        </w:rPr>
        <w:t xml:space="preserve"> 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закон) допускается по соглашению сторон изменение существенных условий контрактов для муниципальных нужд </w:t>
      </w:r>
      <w:r w:rsidR="004277AF">
        <w:rPr>
          <w:sz w:val="28"/>
          <w:szCs w:val="28"/>
          <w:shd w:val="clear" w:color="auto" w:fill="FFFFFF"/>
        </w:rPr>
        <w:t>Новосельского сельского поселения</w:t>
      </w:r>
      <w:r w:rsidR="00A33B35" w:rsidRPr="00A63FD1">
        <w:rPr>
          <w:sz w:val="28"/>
          <w:szCs w:val="28"/>
          <w:shd w:val="clear" w:color="auto" w:fill="FFFFFF"/>
        </w:rPr>
        <w:t xml:space="preserve"> Брюховецк</w:t>
      </w:r>
      <w:r w:rsidR="00C22EB3">
        <w:rPr>
          <w:sz w:val="28"/>
          <w:szCs w:val="28"/>
          <w:shd w:val="clear" w:color="auto" w:fill="FFFFFF"/>
        </w:rPr>
        <w:t>ого</w:t>
      </w:r>
      <w:r w:rsidR="00A33B35" w:rsidRPr="00A63FD1">
        <w:rPr>
          <w:sz w:val="28"/>
          <w:szCs w:val="28"/>
          <w:shd w:val="clear" w:color="auto" w:fill="FFFFFF"/>
        </w:rPr>
        <w:t xml:space="preserve"> </w:t>
      </w:r>
      <w:r w:rsidR="004277AF">
        <w:rPr>
          <w:sz w:val="28"/>
          <w:szCs w:val="28"/>
          <w:shd w:val="clear" w:color="auto" w:fill="FFFFFF"/>
        </w:rPr>
        <w:t>муниципальн</w:t>
      </w:r>
      <w:r w:rsidR="00C22EB3">
        <w:rPr>
          <w:sz w:val="28"/>
          <w:szCs w:val="28"/>
          <w:shd w:val="clear" w:color="auto" w:fill="FFFFFF"/>
        </w:rPr>
        <w:t>ого</w:t>
      </w:r>
      <w:r w:rsidR="004277AF">
        <w:rPr>
          <w:sz w:val="28"/>
          <w:szCs w:val="28"/>
          <w:shd w:val="clear" w:color="auto" w:fill="FFFFFF"/>
        </w:rPr>
        <w:t xml:space="preserve"> </w:t>
      </w:r>
      <w:r w:rsidR="00A33B35" w:rsidRPr="00A63FD1">
        <w:rPr>
          <w:sz w:val="28"/>
          <w:szCs w:val="28"/>
          <w:shd w:val="clear" w:color="auto" w:fill="FFFFFF"/>
        </w:rPr>
        <w:t>район</w:t>
      </w:r>
      <w:r w:rsidR="00C22EB3">
        <w:rPr>
          <w:sz w:val="28"/>
          <w:szCs w:val="28"/>
          <w:shd w:val="clear" w:color="auto" w:fill="FFFFFF"/>
        </w:rPr>
        <w:t>а Краснодарского края</w:t>
      </w:r>
      <w:r w:rsidRPr="00A63FD1">
        <w:rPr>
          <w:sz w:val="28"/>
          <w:szCs w:val="28"/>
          <w:shd w:val="clear" w:color="auto" w:fill="FFFFFF"/>
        </w:rPr>
        <w:t xml:space="preserve"> по решению заказчика - органа местного сам</w:t>
      </w:r>
      <w:r w:rsidR="00A33B35" w:rsidRPr="00A63FD1">
        <w:rPr>
          <w:sz w:val="28"/>
          <w:szCs w:val="28"/>
          <w:shd w:val="clear" w:color="auto" w:fill="FFFFFF"/>
        </w:rPr>
        <w:t xml:space="preserve">оуправления </w:t>
      </w:r>
      <w:r w:rsidR="004277AF">
        <w:rPr>
          <w:sz w:val="28"/>
          <w:szCs w:val="28"/>
          <w:shd w:val="clear" w:color="auto" w:fill="FFFFFF"/>
        </w:rPr>
        <w:t>Новосельского сельского поселения</w:t>
      </w:r>
      <w:r w:rsidR="00A33B35" w:rsidRPr="00A63FD1">
        <w:rPr>
          <w:sz w:val="28"/>
          <w:szCs w:val="28"/>
          <w:shd w:val="clear" w:color="auto" w:fill="FFFFFF"/>
        </w:rPr>
        <w:t xml:space="preserve"> Брюховецк</w:t>
      </w:r>
      <w:r w:rsidR="00C22EB3">
        <w:rPr>
          <w:sz w:val="28"/>
          <w:szCs w:val="28"/>
          <w:shd w:val="clear" w:color="auto" w:fill="FFFFFF"/>
        </w:rPr>
        <w:t>ого</w:t>
      </w:r>
      <w:r w:rsidR="004277AF">
        <w:rPr>
          <w:sz w:val="28"/>
          <w:szCs w:val="28"/>
          <w:shd w:val="clear" w:color="auto" w:fill="FFFFFF"/>
        </w:rPr>
        <w:t xml:space="preserve"> муниципальн</w:t>
      </w:r>
      <w:r w:rsidR="00C22EB3">
        <w:rPr>
          <w:sz w:val="28"/>
          <w:szCs w:val="28"/>
          <w:shd w:val="clear" w:color="auto" w:fill="FFFFFF"/>
        </w:rPr>
        <w:t>ого</w:t>
      </w:r>
      <w:r w:rsidR="00A33B35" w:rsidRPr="00A63FD1">
        <w:rPr>
          <w:sz w:val="28"/>
          <w:szCs w:val="28"/>
          <w:shd w:val="clear" w:color="auto" w:fill="FFFFFF"/>
        </w:rPr>
        <w:t xml:space="preserve"> район</w:t>
      </w:r>
      <w:r w:rsidR="00C22EB3">
        <w:rPr>
          <w:sz w:val="28"/>
          <w:szCs w:val="28"/>
          <w:shd w:val="clear" w:color="auto" w:fill="FFFFFF"/>
        </w:rPr>
        <w:t>а Краснодарского края</w:t>
      </w:r>
      <w:r w:rsidRPr="00A63FD1">
        <w:rPr>
          <w:sz w:val="28"/>
          <w:szCs w:val="28"/>
          <w:shd w:val="clear" w:color="auto" w:fill="FFFFFF"/>
        </w:rPr>
        <w:t>, а при заключении контракта муниц</w:t>
      </w:r>
      <w:r w:rsidR="00A33B35" w:rsidRPr="00A63FD1">
        <w:rPr>
          <w:sz w:val="28"/>
          <w:szCs w:val="28"/>
          <w:shd w:val="clear" w:color="auto" w:fill="FFFFFF"/>
        </w:rPr>
        <w:t>и</w:t>
      </w:r>
      <w:r w:rsidRPr="00A63FD1">
        <w:rPr>
          <w:sz w:val="28"/>
          <w:szCs w:val="28"/>
          <w:shd w:val="clear" w:color="auto" w:fill="FFFFFF"/>
        </w:rPr>
        <w:t xml:space="preserve">пальными учреждениями </w:t>
      </w:r>
      <w:r w:rsidR="004277AF">
        <w:rPr>
          <w:sz w:val="28"/>
          <w:szCs w:val="28"/>
          <w:shd w:val="clear" w:color="auto" w:fill="FFFFFF"/>
        </w:rPr>
        <w:t>Новосельского сельского поселения</w:t>
      </w:r>
      <w:r w:rsidR="00A33B35" w:rsidRPr="00A63FD1">
        <w:rPr>
          <w:sz w:val="28"/>
          <w:szCs w:val="28"/>
          <w:shd w:val="clear" w:color="auto" w:fill="FFFFFF"/>
        </w:rPr>
        <w:t xml:space="preserve"> Брюховецк</w:t>
      </w:r>
      <w:r w:rsidR="00C22EB3">
        <w:rPr>
          <w:sz w:val="28"/>
          <w:szCs w:val="28"/>
          <w:shd w:val="clear" w:color="auto" w:fill="FFFFFF"/>
        </w:rPr>
        <w:t>ого</w:t>
      </w:r>
      <w:r w:rsidR="00A33B35" w:rsidRPr="00A63FD1">
        <w:rPr>
          <w:sz w:val="28"/>
          <w:szCs w:val="28"/>
          <w:shd w:val="clear" w:color="auto" w:fill="FFFFFF"/>
        </w:rPr>
        <w:t xml:space="preserve"> </w:t>
      </w:r>
      <w:r w:rsidR="004277AF">
        <w:rPr>
          <w:sz w:val="28"/>
          <w:szCs w:val="28"/>
          <w:shd w:val="clear" w:color="auto" w:fill="FFFFFF"/>
        </w:rPr>
        <w:t>муниципальн</w:t>
      </w:r>
      <w:r w:rsidR="00C22EB3">
        <w:rPr>
          <w:sz w:val="28"/>
          <w:szCs w:val="28"/>
          <w:shd w:val="clear" w:color="auto" w:fill="FFFFFF"/>
        </w:rPr>
        <w:t>ого</w:t>
      </w:r>
      <w:r w:rsidR="004277AF">
        <w:rPr>
          <w:sz w:val="28"/>
          <w:szCs w:val="28"/>
          <w:shd w:val="clear" w:color="auto" w:fill="FFFFFF"/>
        </w:rPr>
        <w:t xml:space="preserve"> </w:t>
      </w:r>
      <w:r w:rsidR="00A33B35" w:rsidRPr="00A63FD1">
        <w:rPr>
          <w:sz w:val="28"/>
          <w:szCs w:val="28"/>
          <w:shd w:val="clear" w:color="auto" w:fill="FFFFFF"/>
        </w:rPr>
        <w:t>район</w:t>
      </w:r>
      <w:r w:rsidR="00C22EB3">
        <w:rPr>
          <w:sz w:val="28"/>
          <w:szCs w:val="28"/>
          <w:shd w:val="clear" w:color="auto" w:fill="FFFFFF"/>
        </w:rPr>
        <w:t>а Краснодарского края</w:t>
      </w:r>
      <w:r w:rsidRPr="00A63FD1">
        <w:rPr>
          <w:sz w:val="28"/>
          <w:szCs w:val="28"/>
          <w:shd w:val="clear" w:color="auto" w:fill="FFFFFF"/>
        </w:rPr>
        <w:t xml:space="preserve"> - по решению главных</w:t>
      </w:r>
      <w:r w:rsidR="00A33B35" w:rsidRPr="00A63FD1">
        <w:rPr>
          <w:sz w:val="28"/>
          <w:szCs w:val="28"/>
          <w:shd w:val="clear" w:color="auto" w:fill="FFFFFF"/>
        </w:rPr>
        <w:t xml:space="preserve"> распорядителей средств бюджета </w:t>
      </w:r>
      <w:r w:rsidR="004277AF">
        <w:rPr>
          <w:sz w:val="28"/>
          <w:szCs w:val="28"/>
          <w:shd w:val="clear" w:color="auto" w:fill="FFFFFF"/>
        </w:rPr>
        <w:t>Новосельского сельского поселения</w:t>
      </w:r>
      <w:r w:rsidR="00A33B35" w:rsidRPr="00A63FD1">
        <w:rPr>
          <w:sz w:val="28"/>
          <w:szCs w:val="28"/>
          <w:shd w:val="clear" w:color="auto" w:fill="FFFFFF"/>
        </w:rPr>
        <w:t xml:space="preserve"> Брюховецк</w:t>
      </w:r>
      <w:r w:rsidR="00C22EB3">
        <w:rPr>
          <w:sz w:val="28"/>
          <w:szCs w:val="28"/>
          <w:shd w:val="clear" w:color="auto" w:fill="FFFFFF"/>
        </w:rPr>
        <w:t>ого</w:t>
      </w:r>
      <w:r w:rsidR="004277AF">
        <w:rPr>
          <w:sz w:val="28"/>
          <w:szCs w:val="28"/>
          <w:shd w:val="clear" w:color="auto" w:fill="FFFFFF"/>
        </w:rPr>
        <w:t xml:space="preserve"> муниципальн</w:t>
      </w:r>
      <w:r w:rsidR="00C22EB3">
        <w:rPr>
          <w:sz w:val="28"/>
          <w:szCs w:val="28"/>
          <w:shd w:val="clear" w:color="auto" w:fill="FFFFFF"/>
        </w:rPr>
        <w:t>ого</w:t>
      </w:r>
      <w:r w:rsidRPr="00A63FD1">
        <w:rPr>
          <w:sz w:val="28"/>
          <w:szCs w:val="28"/>
          <w:shd w:val="clear" w:color="auto" w:fill="FFFFFF"/>
        </w:rPr>
        <w:t xml:space="preserve"> район</w:t>
      </w:r>
      <w:r w:rsidR="00C22EB3">
        <w:rPr>
          <w:sz w:val="28"/>
          <w:szCs w:val="28"/>
          <w:shd w:val="clear" w:color="auto" w:fill="FFFFFF"/>
        </w:rPr>
        <w:t>а Краснодарского края</w:t>
      </w:r>
      <w:r w:rsidRPr="00A63FD1">
        <w:rPr>
          <w:sz w:val="28"/>
          <w:szCs w:val="28"/>
          <w:shd w:val="clear" w:color="auto" w:fill="FFFFFF"/>
        </w:rPr>
        <w:t xml:space="preserve"> при совокупности следующих условий:</w:t>
      </w:r>
    </w:p>
    <w:p w14:paraId="0D5E7B64" w14:textId="7C4649BC" w:rsidR="00797774" w:rsidRPr="00A63FD1" w:rsidRDefault="00797774" w:rsidP="00797774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63FD1">
        <w:rPr>
          <w:sz w:val="28"/>
          <w:szCs w:val="28"/>
          <w:shd w:val="clear" w:color="auto" w:fill="FFFFFF"/>
        </w:rPr>
        <w:t>1) контракт заключен до 1 января 202</w:t>
      </w:r>
      <w:r w:rsidR="004277AF">
        <w:rPr>
          <w:sz w:val="28"/>
          <w:szCs w:val="28"/>
          <w:shd w:val="clear" w:color="auto" w:fill="FFFFFF"/>
        </w:rPr>
        <w:t>7</w:t>
      </w:r>
      <w:r w:rsidRPr="00A63FD1">
        <w:rPr>
          <w:sz w:val="28"/>
          <w:szCs w:val="28"/>
          <w:shd w:val="clear" w:color="auto" w:fill="FFFFFF"/>
        </w:rPr>
        <w:t> года;</w:t>
      </w:r>
    </w:p>
    <w:p w14:paraId="7CB057FB" w14:textId="77777777" w:rsidR="00797774" w:rsidRPr="00A63FD1" w:rsidRDefault="00797774" w:rsidP="00797774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63FD1">
        <w:rPr>
          <w:sz w:val="28"/>
          <w:szCs w:val="28"/>
          <w:shd w:val="clear" w:color="auto" w:fill="FFFFFF"/>
        </w:rPr>
        <w:t>2) при исполнении контракта возникли не зависящие от сторон контракта обстоятельства, влекущие невозможность его исполнения;</w:t>
      </w:r>
    </w:p>
    <w:p w14:paraId="142C4248" w14:textId="77777777" w:rsidR="00797774" w:rsidRPr="00A63FD1" w:rsidRDefault="00797774" w:rsidP="00797774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63FD1">
        <w:rPr>
          <w:sz w:val="28"/>
          <w:szCs w:val="28"/>
          <w:shd w:val="clear" w:color="auto" w:fill="FFFFFF"/>
        </w:rPr>
        <w:t>3) соблюдение положений </w:t>
      </w:r>
      <w:hyperlink r:id="rId11" w:anchor="/document/70353464/entry/951013" w:history="1">
        <w:r w:rsidRPr="00A63FD1">
          <w:rPr>
            <w:sz w:val="28"/>
            <w:szCs w:val="28"/>
            <w:shd w:val="clear" w:color="auto" w:fill="FFFFFF"/>
          </w:rPr>
          <w:t>частей 1.3 - 1.6 статьи 95</w:t>
        </w:r>
      </w:hyperlink>
      <w:r w:rsidRPr="00A63FD1">
        <w:rPr>
          <w:sz w:val="28"/>
          <w:szCs w:val="28"/>
          <w:shd w:val="clear" w:color="auto" w:fill="FFFFFF"/>
        </w:rPr>
        <w:t> Федерального закона.</w:t>
      </w:r>
    </w:p>
    <w:p w14:paraId="00F76EA5" w14:textId="6DD7ADAB" w:rsidR="00797774" w:rsidRPr="00A63FD1" w:rsidRDefault="00797774" w:rsidP="00797774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63FD1">
        <w:rPr>
          <w:sz w:val="28"/>
          <w:szCs w:val="28"/>
          <w:shd w:val="clear" w:color="auto" w:fill="FFFFFF"/>
        </w:rPr>
        <w:t>Подготовка решения, указанного в </w:t>
      </w:r>
      <w:hyperlink r:id="rId12" w:anchor="/document/403726984/entry/3" w:history="1">
        <w:r w:rsidRPr="00A63FD1">
          <w:rPr>
            <w:sz w:val="28"/>
            <w:szCs w:val="28"/>
            <w:shd w:val="clear" w:color="auto" w:fill="FFFFFF"/>
          </w:rPr>
          <w:t>абзаце первом</w:t>
        </w:r>
      </w:hyperlink>
      <w:r w:rsidRPr="00A63FD1">
        <w:rPr>
          <w:sz w:val="28"/>
          <w:szCs w:val="28"/>
          <w:shd w:val="clear" w:color="auto" w:fill="FFFFFF"/>
        </w:rPr>
        <w:t> настоящего пункта, осуществляется в соответствии с </w:t>
      </w:r>
      <w:hyperlink r:id="rId13" w:anchor="/document/404535890/entry/1000" w:history="1">
        <w:r w:rsidRPr="00A63FD1">
          <w:rPr>
            <w:sz w:val="28"/>
            <w:szCs w:val="28"/>
            <w:shd w:val="clear" w:color="auto" w:fill="FFFFFF"/>
          </w:rPr>
          <w:t>порядком</w:t>
        </w:r>
      </w:hyperlink>
      <w:r w:rsidR="001E1C03" w:rsidRPr="00A63FD1">
        <w:rPr>
          <w:sz w:val="28"/>
          <w:szCs w:val="28"/>
          <w:shd w:val="clear" w:color="auto" w:fill="FFFFFF"/>
        </w:rPr>
        <w:t xml:space="preserve">, утвержденным </w:t>
      </w:r>
      <w:r w:rsidR="00215C81" w:rsidRPr="00A63FD1">
        <w:rPr>
          <w:sz w:val="28"/>
          <w:szCs w:val="28"/>
          <w:shd w:val="clear" w:color="auto" w:fill="FFFFFF"/>
        </w:rPr>
        <w:t>постановлением</w:t>
      </w:r>
      <w:r w:rsidRPr="00A63FD1">
        <w:rPr>
          <w:sz w:val="28"/>
          <w:szCs w:val="28"/>
          <w:shd w:val="clear" w:color="auto" w:fill="FFFFFF"/>
        </w:rPr>
        <w:t>.</w:t>
      </w:r>
    </w:p>
    <w:p w14:paraId="2F5C630B" w14:textId="77777777" w:rsidR="001E1C03" w:rsidRPr="00A63FD1" w:rsidRDefault="008E0D8C" w:rsidP="008E0D8C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63FD1">
        <w:rPr>
          <w:sz w:val="28"/>
          <w:szCs w:val="28"/>
          <w:shd w:val="clear" w:color="auto" w:fill="FFFFFF"/>
        </w:rPr>
        <w:lastRenderedPageBreak/>
        <w:t>2.</w:t>
      </w:r>
      <w:r w:rsidR="001E1C03" w:rsidRPr="00A63FD1">
        <w:rPr>
          <w:sz w:val="28"/>
          <w:szCs w:val="28"/>
          <w:shd w:val="clear" w:color="auto" w:fill="FFFFFF"/>
        </w:rPr>
        <w:t xml:space="preserve"> Утвердить порядок подготовки решения об изменении существенных условий контр</w:t>
      </w:r>
      <w:r w:rsidR="005358DE" w:rsidRPr="00A63FD1">
        <w:rPr>
          <w:sz w:val="28"/>
          <w:szCs w:val="28"/>
          <w:shd w:val="clear" w:color="auto" w:fill="FFFFFF"/>
        </w:rPr>
        <w:t>акта, предусмотренного пунктом первым</w:t>
      </w:r>
      <w:r w:rsidR="001E1C03" w:rsidRPr="00A63FD1">
        <w:rPr>
          <w:sz w:val="28"/>
          <w:szCs w:val="28"/>
          <w:shd w:val="clear" w:color="auto" w:fill="FFFFFF"/>
        </w:rPr>
        <w:t xml:space="preserve"> постановления</w:t>
      </w:r>
      <w:r w:rsidR="002E5E4D" w:rsidRPr="00A63FD1">
        <w:rPr>
          <w:sz w:val="28"/>
          <w:szCs w:val="28"/>
          <w:shd w:val="clear" w:color="auto" w:fill="FFFFFF"/>
        </w:rPr>
        <w:t>, согласно прило</w:t>
      </w:r>
      <w:r w:rsidR="00BE5354" w:rsidRPr="00A63FD1">
        <w:rPr>
          <w:sz w:val="28"/>
          <w:szCs w:val="28"/>
          <w:shd w:val="clear" w:color="auto" w:fill="FFFFFF"/>
        </w:rPr>
        <w:t>жению к настоящему постановлению.</w:t>
      </w:r>
    </w:p>
    <w:p w14:paraId="06507232" w14:textId="049CAAA4" w:rsidR="00BE5354" w:rsidRPr="00A63FD1" w:rsidRDefault="00BE5354" w:rsidP="008E0D8C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63FD1">
        <w:rPr>
          <w:sz w:val="28"/>
          <w:szCs w:val="28"/>
          <w:shd w:val="clear" w:color="auto" w:fill="FFFFFF"/>
        </w:rPr>
        <w:t xml:space="preserve">3. </w:t>
      </w:r>
      <w:r w:rsidR="00B76067">
        <w:rPr>
          <w:sz w:val="28"/>
          <w:szCs w:val="28"/>
          <w:shd w:val="clear" w:color="auto" w:fill="FFFFFF"/>
        </w:rPr>
        <w:t xml:space="preserve">Экономисту </w:t>
      </w:r>
      <w:r w:rsidR="00C22EB3">
        <w:rPr>
          <w:sz w:val="28"/>
          <w:szCs w:val="28"/>
          <w:shd w:val="clear" w:color="auto" w:fill="FFFFFF"/>
        </w:rPr>
        <w:t xml:space="preserve">администрации </w:t>
      </w:r>
      <w:r w:rsidR="00B76067">
        <w:rPr>
          <w:sz w:val="28"/>
          <w:szCs w:val="28"/>
          <w:shd w:val="clear" w:color="auto" w:fill="FFFFFF"/>
        </w:rPr>
        <w:t>Новосельского сельского поселения</w:t>
      </w:r>
      <w:r w:rsidRPr="00A63FD1">
        <w:rPr>
          <w:sz w:val="28"/>
          <w:szCs w:val="28"/>
          <w:shd w:val="clear" w:color="auto" w:fill="FFFFFF"/>
        </w:rPr>
        <w:t xml:space="preserve"> Брюховецк</w:t>
      </w:r>
      <w:r w:rsidR="00C22EB3">
        <w:rPr>
          <w:sz w:val="28"/>
          <w:szCs w:val="28"/>
          <w:shd w:val="clear" w:color="auto" w:fill="FFFFFF"/>
        </w:rPr>
        <w:t>ого</w:t>
      </w:r>
      <w:r w:rsidR="00B76067">
        <w:rPr>
          <w:sz w:val="28"/>
          <w:szCs w:val="28"/>
          <w:shd w:val="clear" w:color="auto" w:fill="FFFFFF"/>
        </w:rPr>
        <w:t xml:space="preserve"> муниципальн</w:t>
      </w:r>
      <w:r w:rsidR="00C22EB3">
        <w:rPr>
          <w:sz w:val="28"/>
          <w:szCs w:val="28"/>
          <w:shd w:val="clear" w:color="auto" w:fill="FFFFFF"/>
        </w:rPr>
        <w:t>ого</w:t>
      </w:r>
      <w:r w:rsidRPr="00A63FD1">
        <w:rPr>
          <w:sz w:val="28"/>
          <w:szCs w:val="28"/>
          <w:shd w:val="clear" w:color="auto" w:fill="FFFFFF"/>
        </w:rPr>
        <w:t xml:space="preserve"> район</w:t>
      </w:r>
      <w:r w:rsidR="00C22EB3">
        <w:rPr>
          <w:sz w:val="28"/>
          <w:szCs w:val="28"/>
          <w:shd w:val="clear" w:color="auto" w:fill="FFFFFF"/>
        </w:rPr>
        <w:t>а</w:t>
      </w:r>
      <w:r w:rsidRPr="00A63FD1">
        <w:rPr>
          <w:sz w:val="28"/>
          <w:szCs w:val="28"/>
          <w:shd w:val="clear" w:color="auto" w:fill="FFFFFF"/>
        </w:rPr>
        <w:t xml:space="preserve"> </w:t>
      </w:r>
      <w:r w:rsidR="00C22EB3">
        <w:rPr>
          <w:sz w:val="28"/>
          <w:szCs w:val="28"/>
          <w:shd w:val="clear" w:color="auto" w:fill="FFFFFF"/>
        </w:rPr>
        <w:t xml:space="preserve">Краснодарского края </w:t>
      </w:r>
      <w:r w:rsidR="00B76067">
        <w:rPr>
          <w:sz w:val="28"/>
          <w:szCs w:val="28"/>
          <w:shd w:val="clear" w:color="auto" w:fill="FFFFFF"/>
        </w:rPr>
        <w:t>Т.Э. Белан</w:t>
      </w:r>
      <w:r w:rsidRPr="00A63FD1">
        <w:rPr>
          <w:sz w:val="28"/>
          <w:szCs w:val="28"/>
          <w:shd w:val="clear" w:color="auto" w:fill="FFFFFF"/>
        </w:rPr>
        <w:t xml:space="preserve"> разместить (опубликовать) настоящее постановление на официальном сайте администрации муниципального образования Брюховецкий </w:t>
      </w:r>
      <w:r w:rsidR="00C22EB3">
        <w:rPr>
          <w:sz w:val="28"/>
          <w:szCs w:val="28"/>
          <w:shd w:val="clear" w:color="auto" w:fill="FFFFFF"/>
        </w:rPr>
        <w:t>муниципальный район</w:t>
      </w:r>
      <w:r w:rsidR="002D730F" w:rsidRPr="00A63FD1">
        <w:rPr>
          <w:sz w:val="28"/>
          <w:szCs w:val="28"/>
          <w:shd w:val="clear" w:color="auto" w:fill="FFFFFF"/>
        </w:rPr>
        <w:t xml:space="preserve"> в информаци</w:t>
      </w:r>
      <w:r w:rsidR="00CD389B">
        <w:rPr>
          <w:sz w:val="28"/>
          <w:szCs w:val="28"/>
          <w:shd w:val="clear" w:color="auto" w:fill="FFFFFF"/>
        </w:rPr>
        <w:t>онно-телекоммуникационной сети «</w:t>
      </w:r>
      <w:r w:rsidR="002D730F" w:rsidRPr="00A63FD1">
        <w:rPr>
          <w:sz w:val="28"/>
          <w:szCs w:val="28"/>
          <w:shd w:val="clear" w:color="auto" w:fill="FFFFFF"/>
        </w:rPr>
        <w:t>Интернет» и сетевом издании «ВЕСТНИК-ИНФО».</w:t>
      </w:r>
    </w:p>
    <w:p w14:paraId="573994EF" w14:textId="4B32C701" w:rsidR="008E0D8C" w:rsidRPr="00A63FD1" w:rsidRDefault="00C11630" w:rsidP="008E0D8C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63FD1">
        <w:rPr>
          <w:sz w:val="28"/>
          <w:szCs w:val="28"/>
          <w:shd w:val="clear" w:color="auto" w:fill="FFFFFF"/>
        </w:rPr>
        <w:t xml:space="preserve">4. </w:t>
      </w:r>
      <w:r w:rsidR="00A37580" w:rsidRPr="00A63FD1">
        <w:rPr>
          <w:sz w:val="28"/>
          <w:szCs w:val="28"/>
          <w:shd w:val="clear" w:color="auto" w:fill="FFFFFF"/>
        </w:rPr>
        <w:t xml:space="preserve">Контроль за выполнением настоящего постановления </w:t>
      </w:r>
      <w:r w:rsidR="00C22EB3">
        <w:rPr>
          <w:sz w:val="28"/>
          <w:szCs w:val="28"/>
          <w:shd w:val="clear" w:color="auto" w:fill="FFFFFF"/>
        </w:rPr>
        <w:t>оставляю за собой.</w:t>
      </w:r>
    </w:p>
    <w:p w14:paraId="57136FD3" w14:textId="77777777" w:rsidR="00A37580" w:rsidRPr="00A63FD1" w:rsidRDefault="002D730F" w:rsidP="008E0D8C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63FD1">
        <w:rPr>
          <w:sz w:val="28"/>
          <w:szCs w:val="28"/>
          <w:shd w:val="clear" w:color="auto" w:fill="FFFFFF"/>
        </w:rPr>
        <w:t>5</w:t>
      </w:r>
      <w:r w:rsidR="00C11630" w:rsidRPr="00A63FD1">
        <w:rPr>
          <w:sz w:val="28"/>
          <w:szCs w:val="28"/>
          <w:shd w:val="clear" w:color="auto" w:fill="FFFFFF"/>
        </w:rPr>
        <w:t>.</w:t>
      </w:r>
      <w:r w:rsidR="00C11630" w:rsidRPr="00A63FD1">
        <w:rPr>
          <w:color w:val="FFFFFF" w:themeColor="background1"/>
          <w:sz w:val="4"/>
          <w:szCs w:val="4"/>
          <w:shd w:val="clear" w:color="auto" w:fill="FFFFFF"/>
        </w:rPr>
        <w:t>1111</w:t>
      </w:r>
      <w:r w:rsidR="00A37580" w:rsidRPr="00A63FD1">
        <w:rPr>
          <w:sz w:val="28"/>
          <w:szCs w:val="28"/>
          <w:shd w:val="clear" w:color="auto" w:fill="FFFFFF"/>
        </w:rPr>
        <w:t>Постановление вступа</w:t>
      </w:r>
      <w:r w:rsidRPr="00A63FD1">
        <w:rPr>
          <w:sz w:val="28"/>
          <w:szCs w:val="28"/>
          <w:shd w:val="clear" w:color="auto" w:fill="FFFFFF"/>
        </w:rPr>
        <w:t>ет в силу со дня его официального опубликования.</w:t>
      </w:r>
    </w:p>
    <w:p w14:paraId="1FB5CF77" w14:textId="77777777" w:rsidR="00F06BC0" w:rsidRPr="00A63FD1" w:rsidRDefault="00F06BC0" w:rsidP="00A37580">
      <w:pPr>
        <w:rPr>
          <w:sz w:val="28"/>
          <w:szCs w:val="28"/>
          <w:lang w:val="ru-RU"/>
        </w:rPr>
      </w:pPr>
    </w:p>
    <w:p w14:paraId="1CE4CB98" w14:textId="77777777" w:rsidR="00484286" w:rsidRPr="00A63FD1" w:rsidRDefault="00484286" w:rsidP="00A37580">
      <w:pPr>
        <w:rPr>
          <w:sz w:val="28"/>
          <w:szCs w:val="28"/>
          <w:lang w:val="ru-RU"/>
        </w:rPr>
      </w:pPr>
    </w:p>
    <w:p w14:paraId="10634503" w14:textId="77777777" w:rsidR="00484286" w:rsidRPr="00A63FD1" w:rsidRDefault="00484286" w:rsidP="00A37580">
      <w:pPr>
        <w:rPr>
          <w:sz w:val="28"/>
          <w:szCs w:val="28"/>
          <w:lang w:val="ru-RU"/>
        </w:rPr>
      </w:pPr>
    </w:p>
    <w:p w14:paraId="4B5B3FCF" w14:textId="5A859DC4" w:rsidR="00F06BC0" w:rsidRPr="00A63FD1" w:rsidRDefault="00B76067" w:rsidP="00FE192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</w:p>
    <w:p w14:paraId="06ABB920" w14:textId="7DAC1F1E" w:rsidR="00FE1922" w:rsidRPr="00A63FD1" w:rsidRDefault="00B76067" w:rsidP="00FE192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Новосельского сельского поселения</w:t>
      </w:r>
    </w:p>
    <w:p w14:paraId="03482A1C" w14:textId="77777777" w:rsidR="00C22EB3" w:rsidRDefault="00FE1922" w:rsidP="00B76067">
      <w:pPr>
        <w:ind w:right="5102"/>
        <w:jc w:val="both"/>
        <w:rPr>
          <w:sz w:val="28"/>
          <w:szCs w:val="28"/>
          <w:lang w:val="ru-RU"/>
        </w:rPr>
      </w:pPr>
      <w:r w:rsidRPr="00A63FD1">
        <w:rPr>
          <w:sz w:val="28"/>
          <w:szCs w:val="28"/>
          <w:lang w:val="ru-RU"/>
        </w:rPr>
        <w:t>Брюховецк</w:t>
      </w:r>
      <w:r w:rsidR="00C22EB3">
        <w:rPr>
          <w:sz w:val="28"/>
          <w:szCs w:val="28"/>
          <w:lang w:val="ru-RU"/>
        </w:rPr>
        <w:t>ого</w:t>
      </w:r>
      <w:r w:rsidRPr="00A63FD1">
        <w:rPr>
          <w:sz w:val="28"/>
          <w:szCs w:val="28"/>
          <w:lang w:val="ru-RU"/>
        </w:rPr>
        <w:t xml:space="preserve"> </w:t>
      </w:r>
      <w:r w:rsidR="00B76067">
        <w:rPr>
          <w:sz w:val="28"/>
          <w:szCs w:val="28"/>
          <w:lang w:val="ru-RU"/>
        </w:rPr>
        <w:t>муниципальн</w:t>
      </w:r>
      <w:r w:rsidR="00C22EB3">
        <w:rPr>
          <w:sz w:val="28"/>
          <w:szCs w:val="28"/>
          <w:lang w:val="ru-RU"/>
        </w:rPr>
        <w:t>ого</w:t>
      </w:r>
      <w:r w:rsidR="00B76067">
        <w:rPr>
          <w:sz w:val="28"/>
          <w:szCs w:val="28"/>
          <w:lang w:val="ru-RU"/>
        </w:rPr>
        <w:t xml:space="preserve"> </w:t>
      </w:r>
      <w:r w:rsidRPr="00A63FD1">
        <w:rPr>
          <w:sz w:val="28"/>
          <w:szCs w:val="28"/>
          <w:lang w:val="ru-RU"/>
        </w:rPr>
        <w:t>район</w:t>
      </w:r>
    </w:p>
    <w:p w14:paraId="04E9BAB3" w14:textId="0339A66C" w:rsidR="00015486" w:rsidRPr="00C22EB3" w:rsidRDefault="00C22EB3" w:rsidP="00C22EB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Краснодарского края</w:t>
      </w:r>
      <w:r w:rsidRPr="00C22EB3">
        <w:rPr>
          <w:lang w:val="ru-RU"/>
        </w:rPr>
        <w:tab/>
      </w:r>
      <w:r w:rsidRPr="00C22EB3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C22EB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</w:t>
      </w:r>
      <w:r w:rsidRPr="00C22EB3">
        <w:rPr>
          <w:sz w:val="28"/>
          <w:szCs w:val="28"/>
          <w:lang w:val="ru-RU"/>
        </w:rPr>
        <w:t xml:space="preserve">  В.А. Назаренко</w:t>
      </w:r>
    </w:p>
    <w:p w14:paraId="15AC0FBD" w14:textId="77777777" w:rsidR="00F06BC0" w:rsidRPr="00C22EB3" w:rsidRDefault="00F06BC0" w:rsidP="00C22EB3">
      <w:pPr>
        <w:rPr>
          <w:sz w:val="28"/>
          <w:szCs w:val="28"/>
        </w:rPr>
      </w:pPr>
    </w:p>
    <w:p w14:paraId="04E48DAC" w14:textId="77777777" w:rsidR="00484286" w:rsidRPr="00C22EB3" w:rsidRDefault="00484286" w:rsidP="00C22EB3">
      <w:pPr>
        <w:rPr>
          <w:lang w:val="ru-RU"/>
        </w:rPr>
      </w:pPr>
    </w:p>
    <w:p w14:paraId="4F1BA1F3" w14:textId="77777777" w:rsidR="00484286" w:rsidRDefault="00484286" w:rsidP="00484286">
      <w:pPr>
        <w:rPr>
          <w:lang w:val="ru-RU"/>
        </w:rPr>
      </w:pPr>
    </w:p>
    <w:p w14:paraId="7220D665" w14:textId="77777777" w:rsidR="00484286" w:rsidRDefault="00484286" w:rsidP="00484286">
      <w:pPr>
        <w:rPr>
          <w:lang w:val="ru-RU"/>
        </w:rPr>
      </w:pPr>
    </w:p>
    <w:p w14:paraId="70CDC8D7" w14:textId="77777777" w:rsidR="00484286" w:rsidRDefault="00484286" w:rsidP="00484286">
      <w:pPr>
        <w:rPr>
          <w:lang w:val="ru-RU"/>
        </w:rPr>
      </w:pPr>
    </w:p>
    <w:p w14:paraId="219ECC87" w14:textId="77777777" w:rsidR="00484286" w:rsidRDefault="00484286" w:rsidP="00484286">
      <w:pPr>
        <w:rPr>
          <w:lang w:val="ru-RU"/>
        </w:rPr>
      </w:pPr>
    </w:p>
    <w:p w14:paraId="64192A96" w14:textId="77777777" w:rsidR="00484286" w:rsidRDefault="00484286" w:rsidP="00484286">
      <w:pPr>
        <w:rPr>
          <w:lang w:val="ru-RU"/>
        </w:rPr>
      </w:pPr>
    </w:p>
    <w:p w14:paraId="3483AAA3" w14:textId="77777777" w:rsidR="00484286" w:rsidRDefault="00484286" w:rsidP="00484286">
      <w:pPr>
        <w:rPr>
          <w:lang w:val="ru-RU"/>
        </w:rPr>
      </w:pPr>
    </w:p>
    <w:p w14:paraId="3A360981" w14:textId="77777777" w:rsidR="00484286" w:rsidRDefault="00484286" w:rsidP="00484286">
      <w:pPr>
        <w:rPr>
          <w:lang w:val="ru-RU"/>
        </w:rPr>
      </w:pPr>
    </w:p>
    <w:p w14:paraId="46176EFB" w14:textId="77777777" w:rsidR="00484286" w:rsidRDefault="00484286" w:rsidP="00484286">
      <w:pPr>
        <w:rPr>
          <w:lang w:val="ru-RU"/>
        </w:rPr>
      </w:pPr>
    </w:p>
    <w:p w14:paraId="0C097A37" w14:textId="77777777" w:rsidR="00484286" w:rsidRDefault="00484286" w:rsidP="00484286">
      <w:pPr>
        <w:rPr>
          <w:lang w:val="ru-RU"/>
        </w:rPr>
      </w:pPr>
    </w:p>
    <w:p w14:paraId="62A23A17" w14:textId="77777777" w:rsidR="00484286" w:rsidRDefault="00484286" w:rsidP="00484286">
      <w:pPr>
        <w:rPr>
          <w:lang w:val="ru-RU"/>
        </w:rPr>
      </w:pPr>
    </w:p>
    <w:p w14:paraId="049B6158" w14:textId="77777777" w:rsidR="00484286" w:rsidRDefault="00484286" w:rsidP="00484286">
      <w:pPr>
        <w:rPr>
          <w:lang w:val="ru-RU"/>
        </w:rPr>
      </w:pPr>
    </w:p>
    <w:p w14:paraId="57F23067" w14:textId="77777777" w:rsidR="00484286" w:rsidRDefault="00484286" w:rsidP="00484286">
      <w:pPr>
        <w:rPr>
          <w:lang w:val="ru-RU"/>
        </w:rPr>
      </w:pPr>
    </w:p>
    <w:p w14:paraId="0137CB8B" w14:textId="77777777" w:rsidR="00484286" w:rsidRDefault="00484286" w:rsidP="00484286">
      <w:pPr>
        <w:rPr>
          <w:lang w:val="ru-RU"/>
        </w:rPr>
      </w:pPr>
    </w:p>
    <w:p w14:paraId="54884B18" w14:textId="77777777" w:rsidR="00484286" w:rsidRDefault="00484286" w:rsidP="00484286">
      <w:pPr>
        <w:rPr>
          <w:lang w:val="ru-RU"/>
        </w:rPr>
      </w:pPr>
    </w:p>
    <w:p w14:paraId="0BB5A905" w14:textId="77777777" w:rsidR="00484286" w:rsidRDefault="00484286" w:rsidP="00484286">
      <w:pPr>
        <w:rPr>
          <w:lang w:val="ru-RU"/>
        </w:rPr>
      </w:pPr>
    </w:p>
    <w:p w14:paraId="5321E6D4" w14:textId="77777777" w:rsidR="00484286" w:rsidRDefault="00484286" w:rsidP="00484286">
      <w:pPr>
        <w:rPr>
          <w:lang w:val="ru-RU"/>
        </w:rPr>
      </w:pPr>
    </w:p>
    <w:p w14:paraId="56A12DD4" w14:textId="77777777" w:rsidR="00484286" w:rsidRDefault="00484286" w:rsidP="00484286">
      <w:pPr>
        <w:rPr>
          <w:lang w:val="ru-RU"/>
        </w:rPr>
      </w:pPr>
    </w:p>
    <w:p w14:paraId="0067FD8E" w14:textId="77777777" w:rsidR="00484286" w:rsidRDefault="00484286" w:rsidP="00484286">
      <w:pPr>
        <w:rPr>
          <w:lang w:val="ru-RU"/>
        </w:rPr>
      </w:pPr>
    </w:p>
    <w:p w14:paraId="3076D467" w14:textId="77777777" w:rsidR="00484286" w:rsidRDefault="00484286" w:rsidP="00484286">
      <w:pPr>
        <w:rPr>
          <w:lang w:val="ru-RU"/>
        </w:rPr>
      </w:pPr>
    </w:p>
    <w:p w14:paraId="59BF4683" w14:textId="77777777" w:rsidR="00484286" w:rsidRDefault="00484286" w:rsidP="00484286">
      <w:pPr>
        <w:rPr>
          <w:lang w:val="ru-RU"/>
        </w:rPr>
      </w:pPr>
    </w:p>
    <w:p w14:paraId="1A0108AD" w14:textId="77777777" w:rsidR="00484286" w:rsidRDefault="00484286" w:rsidP="00484286">
      <w:pPr>
        <w:rPr>
          <w:lang w:val="ru-RU"/>
        </w:rPr>
      </w:pPr>
    </w:p>
    <w:p w14:paraId="34B69CB4" w14:textId="77777777" w:rsidR="00484286" w:rsidRDefault="00484286" w:rsidP="00484286">
      <w:pPr>
        <w:rPr>
          <w:lang w:val="ru-RU"/>
        </w:rPr>
      </w:pPr>
    </w:p>
    <w:p w14:paraId="5CA686A5" w14:textId="77777777" w:rsidR="00484286" w:rsidRDefault="00484286" w:rsidP="00484286">
      <w:pPr>
        <w:rPr>
          <w:lang w:val="ru-RU"/>
        </w:rPr>
      </w:pPr>
    </w:p>
    <w:p w14:paraId="7B885F4D" w14:textId="77777777" w:rsidR="00484286" w:rsidRDefault="00484286" w:rsidP="00484286">
      <w:pPr>
        <w:rPr>
          <w:lang w:val="ru-RU"/>
        </w:rPr>
      </w:pPr>
    </w:p>
    <w:p w14:paraId="39BCF460" w14:textId="77777777" w:rsidR="00484286" w:rsidRDefault="00484286" w:rsidP="00484286">
      <w:pPr>
        <w:rPr>
          <w:lang w:val="ru-RU"/>
        </w:rPr>
      </w:pPr>
    </w:p>
    <w:p w14:paraId="20F7D3D4" w14:textId="77777777" w:rsidR="00484286" w:rsidRDefault="00484286" w:rsidP="00484286">
      <w:pPr>
        <w:rPr>
          <w:lang w:val="ru-RU"/>
        </w:rPr>
      </w:pPr>
    </w:p>
    <w:p w14:paraId="4A761176" w14:textId="6A2DF3BB" w:rsidR="00C22EB3" w:rsidRPr="008A2CE6" w:rsidRDefault="00C22EB3" w:rsidP="00C22EB3">
      <w:pPr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8A2CE6">
        <w:rPr>
          <w:rFonts w:eastAsia="Arial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0B8A5" wp14:editId="5C52A918">
                <wp:simplePos x="0" y="0"/>
                <wp:positionH relativeFrom="column">
                  <wp:posOffset>2898140</wp:posOffset>
                </wp:positionH>
                <wp:positionV relativeFrom="paragraph">
                  <wp:posOffset>-358775</wp:posOffset>
                </wp:positionV>
                <wp:extent cx="340360" cy="297815"/>
                <wp:effectExtent l="6350" t="8890" r="5715" b="7620"/>
                <wp:wrapNone/>
                <wp:docPr id="12882726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85DB2" w14:textId="77777777" w:rsidR="00C22EB3" w:rsidRPr="00972698" w:rsidRDefault="00C22EB3" w:rsidP="00C22E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72698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0B8A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28.2pt;margin-top:-28.25pt;width:26.8pt;height: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" strokecolor="white">
                <v:textbox>
                  <w:txbxContent>
                    <w:p w14:paraId="18785DB2" w14:textId="77777777" w:rsidR="00C22EB3" w:rsidRPr="00972698" w:rsidRDefault="00C22EB3" w:rsidP="00C22EB3">
                      <w:pPr>
                        <w:rPr>
                          <w:sz w:val="28"/>
                          <w:szCs w:val="28"/>
                        </w:rPr>
                      </w:pPr>
                      <w:r w:rsidRPr="00972698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A2CE6">
        <w:rPr>
          <w:rFonts w:eastAsia="Arial"/>
          <w:b/>
          <w:bCs/>
          <w:sz w:val="28"/>
          <w:szCs w:val="28"/>
          <w:lang w:eastAsia="ar-SA"/>
        </w:rPr>
        <w:t>ЛИСТ СОГЛАСОВАНИЯ</w:t>
      </w:r>
    </w:p>
    <w:p w14:paraId="2E88B063" w14:textId="77777777" w:rsidR="00C22EB3" w:rsidRDefault="00C22EB3" w:rsidP="00C22EB3">
      <w:pPr>
        <w:jc w:val="center"/>
        <w:rPr>
          <w:rFonts w:eastAsia="Arial"/>
          <w:sz w:val="28"/>
          <w:szCs w:val="28"/>
          <w:lang w:eastAsia="ar-SA"/>
        </w:rPr>
      </w:pPr>
      <w:proofErr w:type="spellStart"/>
      <w:r w:rsidRPr="008A2CE6">
        <w:rPr>
          <w:rFonts w:eastAsia="Arial"/>
          <w:sz w:val="28"/>
          <w:szCs w:val="28"/>
          <w:lang w:eastAsia="ar-SA"/>
        </w:rPr>
        <w:t>проекта</w:t>
      </w:r>
      <w:proofErr w:type="spellEnd"/>
      <w:r w:rsidRPr="008A2CE6"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 w:rsidRPr="008A2CE6">
        <w:rPr>
          <w:rFonts w:eastAsia="Arial"/>
          <w:sz w:val="28"/>
          <w:szCs w:val="28"/>
          <w:lang w:eastAsia="ar-SA"/>
        </w:rPr>
        <w:t>постановления</w:t>
      </w:r>
      <w:proofErr w:type="spellEnd"/>
      <w:r w:rsidRPr="008A2CE6"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 w:rsidRPr="008A2CE6">
        <w:rPr>
          <w:rFonts w:eastAsia="Arial"/>
          <w:sz w:val="28"/>
          <w:szCs w:val="28"/>
          <w:lang w:eastAsia="ar-SA"/>
        </w:rPr>
        <w:t>администрации</w:t>
      </w:r>
      <w:proofErr w:type="spellEnd"/>
      <w:r w:rsidRPr="008A2CE6"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 w:rsidRPr="008A2CE6">
        <w:rPr>
          <w:rFonts w:eastAsia="Arial"/>
          <w:sz w:val="28"/>
          <w:szCs w:val="28"/>
          <w:lang w:eastAsia="ar-SA"/>
        </w:rPr>
        <w:t>Новосельского</w:t>
      </w:r>
      <w:proofErr w:type="spellEnd"/>
      <w:r w:rsidRPr="008A2CE6"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 w:rsidRPr="008A2CE6">
        <w:rPr>
          <w:rFonts w:eastAsia="Arial"/>
          <w:sz w:val="28"/>
          <w:szCs w:val="28"/>
          <w:lang w:eastAsia="ar-SA"/>
        </w:rPr>
        <w:t>сельского</w:t>
      </w:r>
      <w:proofErr w:type="spellEnd"/>
    </w:p>
    <w:p w14:paraId="4CE39B9B" w14:textId="77777777" w:rsidR="00C22EB3" w:rsidRDefault="00C22EB3" w:rsidP="00C22EB3">
      <w:pPr>
        <w:jc w:val="center"/>
        <w:rPr>
          <w:rFonts w:eastAsia="Arial"/>
          <w:sz w:val="28"/>
          <w:szCs w:val="28"/>
          <w:lang w:eastAsia="ar-SA"/>
        </w:rPr>
      </w:pPr>
      <w:proofErr w:type="spellStart"/>
      <w:r w:rsidRPr="008A2CE6">
        <w:rPr>
          <w:rFonts w:eastAsia="Arial"/>
          <w:sz w:val="28"/>
          <w:szCs w:val="28"/>
          <w:lang w:eastAsia="ar-SA"/>
        </w:rPr>
        <w:t>поселения</w:t>
      </w:r>
      <w:proofErr w:type="spellEnd"/>
      <w:r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 w:rsidRPr="008A2CE6">
        <w:rPr>
          <w:rFonts w:eastAsia="Arial"/>
          <w:sz w:val="28"/>
          <w:szCs w:val="28"/>
          <w:lang w:eastAsia="ar-SA"/>
        </w:rPr>
        <w:t>Брюховецкого</w:t>
      </w:r>
      <w:proofErr w:type="spellEnd"/>
      <w:r w:rsidRPr="008A2CE6"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>
        <w:rPr>
          <w:rFonts w:eastAsia="Arial"/>
          <w:sz w:val="28"/>
          <w:szCs w:val="28"/>
          <w:lang w:eastAsia="ar-SA"/>
        </w:rPr>
        <w:t>муниципального</w:t>
      </w:r>
      <w:proofErr w:type="spellEnd"/>
      <w:r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 w:rsidRPr="008A2CE6">
        <w:rPr>
          <w:rFonts w:eastAsia="Arial"/>
          <w:sz w:val="28"/>
          <w:szCs w:val="28"/>
          <w:lang w:eastAsia="ar-SA"/>
        </w:rPr>
        <w:t>района</w:t>
      </w:r>
      <w:proofErr w:type="spellEnd"/>
    </w:p>
    <w:p w14:paraId="52D57AC0" w14:textId="77777777" w:rsidR="00C22EB3" w:rsidRPr="008A2CE6" w:rsidRDefault="00C22EB3" w:rsidP="00C22EB3">
      <w:pPr>
        <w:jc w:val="center"/>
        <w:rPr>
          <w:rFonts w:eastAsia="Arial"/>
          <w:sz w:val="28"/>
          <w:szCs w:val="28"/>
          <w:lang w:eastAsia="ar-SA"/>
        </w:rPr>
      </w:pPr>
      <w:proofErr w:type="spellStart"/>
      <w:r>
        <w:rPr>
          <w:rFonts w:eastAsia="Arial"/>
          <w:sz w:val="28"/>
          <w:szCs w:val="28"/>
          <w:lang w:eastAsia="ar-SA"/>
        </w:rPr>
        <w:t>Краснодарского</w:t>
      </w:r>
      <w:proofErr w:type="spellEnd"/>
      <w:r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>
        <w:rPr>
          <w:rFonts w:eastAsia="Arial"/>
          <w:sz w:val="28"/>
          <w:szCs w:val="28"/>
          <w:lang w:eastAsia="ar-SA"/>
        </w:rPr>
        <w:t>края</w:t>
      </w:r>
      <w:proofErr w:type="spellEnd"/>
      <w:r>
        <w:rPr>
          <w:rFonts w:eastAsia="Arial"/>
          <w:sz w:val="28"/>
          <w:szCs w:val="28"/>
          <w:lang w:eastAsia="ar-SA"/>
        </w:rPr>
        <w:t xml:space="preserve"> </w:t>
      </w:r>
      <w:proofErr w:type="spellStart"/>
      <w:r w:rsidRPr="008A2CE6">
        <w:rPr>
          <w:rFonts w:eastAsia="Arial"/>
          <w:sz w:val="28"/>
          <w:szCs w:val="28"/>
          <w:lang w:eastAsia="ar-SA"/>
        </w:rPr>
        <w:t>от</w:t>
      </w:r>
      <w:proofErr w:type="spellEnd"/>
      <w:r w:rsidRPr="008A2CE6">
        <w:rPr>
          <w:rFonts w:eastAsia="Arial"/>
          <w:sz w:val="28"/>
          <w:szCs w:val="28"/>
          <w:lang w:eastAsia="ar-SA"/>
        </w:rPr>
        <w:t xml:space="preserve"> _________________ № _____</w:t>
      </w:r>
    </w:p>
    <w:p w14:paraId="2F333BC5" w14:textId="1C4FCA42" w:rsidR="00C22EB3" w:rsidRPr="00C22EB3" w:rsidRDefault="00C22EB3" w:rsidP="00C22EB3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22EB3">
        <w:rPr>
          <w:sz w:val="28"/>
          <w:szCs w:val="28"/>
        </w:rPr>
        <w:t xml:space="preserve">О </w:t>
      </w:r>
      <w:proofErr w:type="spellStart"/>
      <w:r w:rsidRPr="00C22EB3">
        <w:rPr>
          <w:sz w:val="28"/>
          <w:szCs w:val="28"/>
        </w:rPr>
        <w:t>реализации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положений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Федерального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закона</w:t>
      </w:r>
      <w:proofErr w:type="spellEnd"/>
    </w:p>
    <w:p w14:paraId="5B88D12D" w14:textId="77777777" w:rsidR="00C22EB3" w:rsidRPr="00C22EB3" w:rsidRDefault="00C22EB3" w:rsidP="00C22EB3">
      <w:pPr>
        <w:jc w:val="center"/>
        <w:rPr>
          <w:sz w:val="28"/>
          <w:szCs w:val="28"/>
        </w:rPr>
      </w:pPr>
      <w:proofErr w:type="spellStart"/>
      <w:r w:rsidRPr="00C22EB3">
        <w:rPr>
          <w:sz w:val="28"/>
          <w:szCs w:val="28"/>
        </w:rPr>
        <w:t>от</w:t>
      </w:r>
      <w:proofErr w:type="spellEnd"/>
      <w:r w:rsidRPr="00C22EB3">
        <w:rPr>
          <w:sz w:val="28"/>
          <w:szCs w:val="28"/>
        </w:rPr>
        <w:t xml:space="preserve"> 8 </w:t>
      </w:r>
      <w:proofErr w:type="spellStart"/>
      <w:r w:rsidRPr="00C22EB3">
        <w:rPr>
          <w:sz w:val="28"/>
          <w:szCs w:val="28"/>
        </w:rPr>
        <w:t>марта</w:t>
      </w:r>
      <w:proofErr w:type="spellEnd"/>
      <w:r w:rsidRPr="00C22EB3">
        <w:rPr>
          <w:sz w:val="28"/>
          <w:szCs w:val="28"/>
        </w:rPr>
        <w:t xml:space="preserve"> 2022 </w:t>
      </w:r>
      <w:proofErr w:type="spellStart"/>
      <w:r w:rsidRPr="00C22EB3">
        <w:rPr>
          <w:sz w:val="28"/>
          <w:szCs w:val="28"/>
        </w:rPr>
        <w:t>года</w:t>
      </w:r>
      <w:proofErr w:type="spellEnd"/>
      <w:r w:rsidRPr="00C22EB3">
        <w:rPr>
          <w:sz w:val="28"/>
          <w:szCs w:val="28"/>
        </w:rPr>
        <w:t xml:space="preserve"> № 46-ФЗ «О </w:t>
      </w:r>
      <w:proofErr w:type="spellStart"/>
      <w:r w:rsidRPr="00C22EB3">
        <w:rPr>
          <w:sz w:val="28"/>
          <w:szCs w:val="28"/>
        </w:rPr>
        <w:t>внесении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изменений</w:t>
      </w:r>
      <w:proofErr w:type="spellEnd"/>
    </w:p>
    <w:p w14:paraId="2ACD98AB" w14:textId="77777777" w:rsidR="00C22EB3" w:rsidRPr="00C22EB3" w:rsidRDefault="00C22EB3" w:rsidP="00C22EB3">
      <w:pPr>
        <w:jc w:val="center"/>
        <w:rPr>
          <w:sz w:val="28"/>
          <w:szCs w:val="28"/>
        </w:rPr>
      </w:pPr>
      <w:r w:rsidRPr="00C22EB3">
        <w:rPr>
          <w:sz w:val="28"/>
          <w:szCs w:val="28"/>
        </w:rPr>
        <w:t xml:space="preserve">в </w:t>
      </w:r>
      <w:proofErr w:type="spellStart"/>
      <w:r w:rsidRPr="00C22EB3">
        <w:rPr>
          <w:sz w:val="28"/>
          <w:szCs w:val="28"/>
        </w:rPr>
        <w:t>отдельные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законодательные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акты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Российской</w:t>
      </w:r>
      <w:proofErr w:type="spellEnd"/>
      <w:r w:rsidRPr="00C22EB3">
        <w:rPr>
          <w:sz w:val="28"/>
          <w:szCs w:val="28"/>
        </w:rPr>
        <w:t xml:space="preserve"> Федерации»</w:t>
      </w:r>
    </w:p>
    <w:p w14:paraId="39068B37" w14:textId="2C66B27C" w:rsidR="00C22EB3" w:rsidRPr="00C22EB3" w:rsidRDefault="00C22EB3" w:rsidP="00C22EB3">
      <w:pPr>
        <w:jc w:val="center"/>
        <w:rPr>
          <w:sz w:val="28"/>
          <w:szCs w:val="28"/>
        </w:rPr>
      </w:pPr>
    </w:p>
    <w:p w14:paraId="4B178BF4" w14:textId="77777777" w:rsidR="00C22EB3" w:rsidRPr="008A2CE6" w:rsidRDefault="00C22EB3" w:rsidP="00C22EB3">
      <w:pPr>
        <w:jc w:val="center"/>
        <w:rPr>
          <w:rFonts w:eastAsia="Arial"/>
          <w:sz w:val="28"/>
          <w:szCs w:val="28"/>
          <w:lang w:eastAsia="ar-SA"/>
        </w:rPr>
      </w:pPr>
    </w:p>
    <w:p w14:paraId="6160FAB6" w14:textId="77777777" w:rsidR="00C22EB3" w:rsidRPr="008A2CE6" w:rsidRDefault="00C22EB3" w:rsidP="00C22EB3">
      <w:pPr>
        <w:widowControl/>
        <w:jc w:val="center"/>
        <w:rPr>
          <w:sz w:val="28"/>
          <w:szCs w:val="28"/>
          <w:lang w:eastAsia="ar-SA"/>
        </w:rPr>
      </w:pPr>
    </w:p>
    <w:p w14:paraId="607F079C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</w:p>
    <w:p w14:paraId="0453D04E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Проект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внесён</w:t>
      </w:r>
      <w:proofErr w:type="spellEnd"/>
      <w:r w:rsidRPr="008A2CE6">
        <w:rPr>
          <w:sz w:val="28"/>
          <w:szCs w:val="28"/>
          <w:lang w:eastAsia="ar-SA"/>
        </w:rPr>
        <w:t xml:space="preserve">: </w:t>
      </w:r>
    </w:p>
    <w:p w14:paraId="1E6AF1A4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Главой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Новосельского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</w:p>
    <w:p w14:paraId="07C4E7FD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сельского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поселения</w:t>
      </w:r>
      <w:proofErr w:type="spellEnd"/>
    </w:p>
    <w:p w14:paraId="28048C5C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Брюховецкого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района</w:t>
      </w:r>
      <w:proofErr w:type="spellEnd"/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В.А. </w:t>
      </w:r>
      <w:proofErr w:type="spellStart"/>
      <w:r>
        <w:rPr>
          <w:sz w:val="28"/>
          <w:szCs w:val="28"/>
          <w:lang w:eastAsia="ar-SA"/>
        </w:rPr>
        <w:t>Назаренко</w:t>
      </w:r>
      <w:proofErr w:type="spellEnd"/>
    </w:p>
    <w:p w14:paraId="518968C8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</w:p>
    <w:p w14:paraId="1F85A5D0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</w:p>
    <w:p w14:paraId="6536D847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Составитель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проекта</w:t>
      </w:r>
      <w:proofErr w:type="spellEnd"/>
      <w:r w:rsidRPr="008A2CE6">
        <w:rPr>
          <w:sz w:val="28"/>
          <w:szCs w:val="28"/>
          <w:lang w:eastAsia="ar-SA"/>
        </w:rPr>
        <w:t>:</w:t>
      </w:r>
    </w:p>
    <w:p w14:paraId="04141315" w14:textId="71181CAD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r>
        <w:rPr>
          <w:sz w:val="28"/>
          <w:szCs w:val="28"/>
          <w:lang w:val="ru-RU" w:eastAsia="ar-SA"/>
        </w:rPr>
        <w:t>Экономист</w:t>
      </w:r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администрации</w:t>
      </w:r>
      <w:proofErr w:type="spellEnd"/>
    </w:p>
    <w:p w14:paraId="112CC6B4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Новосельского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сельского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поселения</w:t>
      </w:r>
      <w:proofErr w:type="spellEnd"/>
    </w:p>
    <w:p w14:paraId="7DCF9219" w14:textId="301D3681" w:rsidR="00C22EB3" w:rsidRPr="00C22EB3" w:rsidRDefault="00C22EB3" w:rsidP="00C22EB3">
      <w:pPr>
        <w:widowControl/>
        <w:rPr>
          <w:sz w:val="28"/>
          <w:szCs w:val="28"/>
          <w:lang w:val="ru-RU" w:eastAsia="ar-SA"/>
        </w:rPr>
      </w:pPr>
      <w:proofErr w:type="spellStart"/>
      <w:r w:rsidRPr="008A2CE6">
        <w:rPr>
          <w:sz w:val="28"/>
          <w:szCs w:val="28"/>
          <w:lang w:eastAsia="ar-SA"/>
        </w:rPr>
        <w:t>Брюховецкого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района</w:t>
      </w:r>
      <w:proofErr w:type="spellEnd"/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>
        <w:rPr>
          <w:sz w:val="28"/>
          <w:szCs w:val="28"/>
          <w:lang w:val="ru-RU" w:eastAsia="ar-SA"/>
        </w:rPr>
        <w:t>Т.Э. Белан</w:t>
      </w:r>
    </w:p>
    <w:p w14:paraId="1F24B774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r w:rsidRPr="008A2CE6">
        <w:rPr>
          <w:sz w:val="28"/>
          <w:szCs w:val="28"/>
          <w:lang w:eastAsia="ar-SA"/>
        </w:rPr>
        <w:t xml:space="preserve"> </w:t>
      </w:r>
    </w:p>
    <w:p w14:paraId="5E9EA60B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r w:rsidRPr="008A2CE6">
        <w:rPr>
          <w:sz w:val="28"/>
          <w:szCs w:val="28"/>
          <w:lang w:eastAsia="ar-SA"/>
        </w:rPr>
        <w:t xml:space="preserve">                                        </w:t>
      </w:r>
    </w:p>
    <w:p w14:paraId="0754EA16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Согласовано</w:t>
      </w:r>
      <w:proofErr w:type="spellEnd"/>
      <w:r w:rsidRPr="008A2CE6">
        <w:rPr>
          <w:sz w:val="28"/>
          <w:szCs w:val="28"/>
          <w:lang w:eastAsia="ar-SA"/>
        </w:rPr>
        <w:t>:</w:t>
      </w:r>
    </w:p>
    <w:p w14:paraId="5FA50BA8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Специалист</w:t>
      </w:r>
      <w:proofErr w:type="spellEnd"/>
      <w:r w:rsidRPr="008A2CE6">
        <w:rPr>
          <w:sz w:val="28"/>
          <w:szCs w:val="28"/>
          <w:lang w:eastAsia="ar-SA"/>
        </w:rPr>
        <w:t xml:space="preserve"> 2 </w:t>
      </w:r>
      <w:proofErr w:type="spellStart"/>
      <w:r w:rsidRPr="008A2CE6">
        <w:rPr>
          <w:sz w:val="28"/>
          <w:szCs w:val="28"/>
          <w:lang w:eastAsia="ar-SA"/>
        </w:rPr>
        <w:t>категории</w:t>
      </w:r>
      <w:proofErr w:type="spellEnd"/>
      <w:r w:rsidRPr="008A2CE6">
        <w:rPr>
          <w:sz w:val="28"/>
          <w:szCs w:val="28"/>
          <w:lang w:eastAsia="ar-SA"/>
        </w:rPr>
        <w:t xml:space="preserve">, </w:t>
      </w:r>
      <w:proofErr w:type="spellStart"/>
      <w:r w:rsidRPr="008A2CE6">
        <w:rPr>
          <w:sz w:val="28"/>
          <w:szCs w:val="28"/>
          <w:lang w:eastAsia="ar-SA"/>
        </w:rPr>
        <w:t>главный</w:t>
      </w:r>
      <w:proofErr w:type="spellEnd"/>
    </w:p>
    <w:p w14:paraId="59BD18AD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бухгалтер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администрации</w:t>
      </w:r>
      <w:proofErr w:type="spellEnd"/>
    </w:p>
    <w:p w14:paraId="46688D39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Новосельского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сельского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поселения</w:t>
      </w:r>
      <w:proofErr w:type="spellEnd"/>
    </w:p>
    <w:p w14:paraId="33FE9E85" w14:textId="77777777" w:rsidR="00C22EB3" w:rsidRPr="008A2CE6" w:rsidRDefault="00C22EB3" w:rsidP="00C22EB3">
      <w:pPr>
        <w:widowControl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Брюховецкого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района</w:t>
      </w:r>
      <w:proofErr w:type="spellEnd"/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</w:r>
      <w:r w:rsidRPr="008A2CE6">
        <w:rPr>
          <w:sz w:val="28"/>
          <w:szCs w:val="28"/>
          <w:lang w:eastAsia="ar-SA"/>
        </w:rPr>
        <w:tab/>
        <w:t xml:space="preserve">Г.Г. </w:t>
      </w:r>
      <w:proofErr w:type="spellStart"/>
      <w:r w:rsidRPr="008A2CE6">
        <w:rPr>
          <w:sz w:val="28"/>
          <w:szCs w:val="28"/>
          <w:lang w:eastAsia="ar-SA"/>
        </w:rPr>
        <w:t>Ивахненко</w:t>
      </w:r>
      <w:proofErr w:type="spellEnd"/>
    </w:p>
    <w:p w14:paraId="4A1433DA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  <w:r w:rsidRPr="008A2CE6">
        <w:rPr>
          <w:sz w:val="28"/>
          <w:szCs w:val="28"/>
          <w:lang w:eastAsia="ar-SA"/>
        </w:rPr>
        <w:t xml:space="preserve">                               </w:t>
      </w:r>
    </w:p>
    <w:p w14:paraId="0415FC61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5A7FC1F8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724131CA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4A200566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497BED00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323FF5C3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5AC40EBB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2E76146B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02FA29B6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521EE09D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059BDB68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473CCC45" w14:textId="77777777" w:rsidR="00C22EB3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02754258" w14:textId="77777777" w:rsidR="00C22EB3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677EE430" w14:textId="77777777" w:rsidR="00C22EB3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0A04E474" w14:textId="77777777" w:rsidR="00C22EB3" w:rsidRDefault="00C22EB3" w:rsidP="00C22EB3">
      <w:pPr>
        <w:widowControl/>
        <w:jc w:val="both"/>
        <w:rPr>
          <w:sz w:val="28"/>
          <w:szCs w:val="28"/>
          <w:lang w:eastAsia="ar-SA"/>
        </w:rPr>
      </w:pPr>
    </w:p>
    <w:p w14:paraId="543CAA7C" w14:textId="77777777" w:rsidR="00C22EB3" w:rsidRPr="008A2CE6" w:rsidRDefault="00C22EB3" w:rsidP="00C22EB3">
      <w:pPr>
        <w:widowControl/>
        <w:jc w:val="center"/>
        <w:rPr>
          <w:rFonts w:eastAsia="Calibri"/>
          <w:b/>
          <w:sz w:val="28"/>
          <w:szCs w:val="28"/>
        </w:rPr>
      </w:pPr>
      <w:r w:rsidRPr="008A2CE6">
        <w:rPr>
          <w:rFonts w:eastAsia="Calibri"/>
          <w:b/>
          <w:sz w:val="28"/>
          <w:szCs w:val="28"/>
        </w:rPr>
        <w:lastRenderedPageBreak/>
        <w:t>ЗАЯВКА</w:t>
      </w:r>
      <w:r w:rsidRPr="008A2CE6">
        <w:rPr>
          <w:rFonts w:eastAsia="Calibri"/>
          <w:b/>
          <w:sz w:val="28"/>
          <w:szCs w:val="28"/>
        </w:rPr>
        <w:br/>
        <w:t xml:space="preserve">К ПОСТАНОВЛЕНИЮ </w:t>
      </w:r>
    </w:p>
    <w:p w14:paraId="3665433F" w14:textId="77777777" w:rsidR="00C22EB3" w:rsidRPr="008A2CE6" w:rsidRDefault="00C22EB3" w:rsidP="00C22EB3">
      <w:pPr>
        <w:widowControl/>
        <w:jc w:val="center"/>
        <w:rPr>
          <w:rFonts w:eastAsia="Calibri"/>
          <w:b/>
          <w:sz w:val="28"/>
          <w:szCs w:val="28"/>
        </w:rPr>
      </w:pPr>
    </w:p>
    <w:p w14:paraId="65D19D74" w14:textId="77777777" w:rsidR="00C22EB3" w:rsidRPr="008A2CE6" w:rsidRDefault="00C22EB3" w:rsidP="00C22EB3">
      <w:pPr>
        <w:widowControl/>
        <w:jc w:val="center"/>
        <w:rPr>
          <w:rFonts w:eastAsia="Calibri"/>
          <w:b/>
          <w:sz w:val="28"/>
          <w:szCs w:val="28"/>
        </w:rPr>
      </w:pPr>
    </w:p>
    <w:p w14:paraId="3592559D" w14:textId="77777777" w:rsidR="00C22EB3" w:rsidRPr="008A2CE6" w:rsidRDefault="00C22EB3" w:rsidP="00C22EB3">
      <w:pPr>
        <w:widowControl/>
        <w:rPr>
          <w:rFonts w:eastAsia="Calibri"/>
          <w:b/>
          <w:sz w:val="28"/>
          <w:szCs w:val="28"/>
        </w:rPr>
      </w:pPr>
      <w:proofErr w:type="spellStart"/>
      <w:r w:rsidRPr="008A2CE6">
        <w:rPr>
          <w:rFonts w:eastAsia="Calibri"/>
          <w:b/>
          <w:sz w:val="28"/>
          <w:szCs w:val="28"/>
        </w:rPr>
        <w:t>Наименование</w:t>
      </w:r>
      <w:proofErr w:type="spellEnd"/>
      <w:r w:rsidRPr="008A2CE6">
        <w:rPr>
          <w:rFonts w:eastAsia="Calibri"/>
          <w:b/>
          <w:sz w:val="28"/>
          <w:szCs w:val="28"/>
        </w:rPr>
        <w:t xml:space="preserve"> </w:t>
      </w:r>
      <w:proofErr w:type="spellStart"/>
      <w:r w:rsidRPr="008A2CE6">
        <w:rPr>
          <w:rFonts w:eastAsia="Calibri"/>
          <w:b/>
          <w:sz w:val="28"/>
          <w:szCs w:val="28"/>
        </w:rPr>
        <w:t>постановления</w:t>
      </w:r>
      <w:proofErr w:type="spellEnd"/>
      <w:r w:rsidRPr="008A2CE6">
        <w:rPr>
          <w:rFonts w:eastAsia="Calibri"/>
          <w:b/>
          <w:sz w:val="28"/>
          <w:szCs w:val="28"/>
        </w:rPr>
        <w:t>:</w:t>
      </w:r>
    </w:p>
    <w:p w14:paraId="49EB4625" w14:textId="680BF6CB" w:rsidR="00C22EB3" w:rsidRDefault="00C22EB3" w:rsidP="00C22EB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22EB3">
        <w:t xml:space="preserve"> </w:t>
      </w:r>
      <w:r w:rsidRPr="00C22EB3">
        <w:rPr>
          <w:sz w:val="28"/>
          <w:szCs w:val="28"/>
        </w:rPr>
        <w:t xml:space="preserve">О </w:t>
      </w:r>
      <w:proofErr w:type="spellStart"/>
      <w:r w:rsidRPr="00C22EB3">
        <w:rPr>
          <w:sz w:val="28"/>
          <w:szCs w:val="28"/>
        </w:rPr>
        <w:t>реализации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положений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Федерального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закона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C22EB3">
        <w:rPr>
          <w:sz w:val="28"/>
          <w:szCs w:val="28"/>
        </w:rPr>
        <w:t>от</w:t>
      </w:r>
      <w:proofErr w:type="spellEnd"/>
      <w:r w:rsidRPr="00C22EB3">
        <w:rPr>
          <w:sz w:val="28"/>
          <w:szCs w:val="28"/>
        </w:rPr>
        <w:t xml:space="preserve"> 8 </w:t>
      </w:r>
      <w:proofErr w:type="spellStart"/>
      <w:r w:rsidRPr="00C22EB3">
        <w:rPr>
          <w:sz w:val="28"/>
          <w:szCs w:val="28"/>
        </w:rPr>
        <w:t>марта</w:t>
      </w:r>
      <w:proofErr w:type="spellEnd"/>
      <w:r w:rsidRPr="00C22EB3">
        <w:rPr>
          <w:sz w:val="28"/>
          <w:szCs w:val="28"/>
        </w:rPr>
        <w:t xml:space="preserve"> 2022 </w:t>
      </w:r>
      <w:proofErr w:type="spellStart"/>
      <w:r w:rsidRPr="00C22EB3">
        <w:rPr>
          <w:sz w:val="28"/>
          <w:szCs w:val="28"/>
        </w:rPr>
        <w:t>года</w:t>
      </w:r>
      <w:proofErr w:type="spellEnd"/>
      <w:r w:rsidRPr="00C22EB3">
        <w:rPr>
          <w:sz w:val="28"/>
          <w:szCs w:val="28"/>
        </w:rPr>
        <w:t xml:space="preserve"> № 46-ФЗ «О </w:t>
      </w:r>
      <w:proofErr w:type="spellStart"/>
      <w:r w:rsidRPr="00C22EB3">
        <w:rPr>
          <w:sz w:val="28"/>
          <w:szCs w:val="28"/>
        </w:rPr>
        <w:t>внесении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изменений</w:t>
      </w:r>
      <w:proofErr w:type="spellEnd"/>
      <w:r>
        <w:rPr>
          <w:sz w:val="28"/>
          <w:szCs w:val="28"/>
          <w:lang w:val="ru-RU"/>
        </w:rPr>
        <w:t xml:space="preserve"> </w:t>
      </w:r>
      <w:r w:rsidRPr="00C22EB3">
        <w:rPr>
          <w:sz w:val="28"/>
          <w:szCs w:val="28"/>
        </w:rPr>
        <w:t xml:space="preserve">в </w:t>
      </w:r>
      <w:proofErr w:type="spellStart"/>
      <w:r w:rsidRPr="00C22EB3">
        <w:rPr>
          <w:sz w:val="28"/>
          <w:szCs w:val="28"/>
        </w:rPr>
        <w:t>отдельные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законодательные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акты</w:t>
      </w:r>
      <w:proofErr w:type="spellEnd"/>
      <w:r w:rsidRPr="00C22EB3">
        <w:rPr>
          <w:sz w:val="28"/>
          <w:szCs w:val="28"/>
        </w:rPr>
        <w:t xml:space="preserve"> </w:t>
      </w:r>
      <w:proofErr w:type="spellStart"/>
      <w:r w:rsidRPr="00C22EB3">
        <w:rPr>
          <w:sz w:val="28"/>
          <w:szCs w:val="28"/>
        </w:rPr>
        <w:t>Российской</w:t>
      </w:r>
      <w:proofErr w:type="spellEnd"/>
      <w:r w:rsidRPr="00C22EB3">
        <w:rPr>
          <w:sz w:val="28"/>
          <w:szCs w:val="28"/>
        </w:rPr>
        <w:t xml:space="preserve"> Федерации»</w:t>
      </w:r>
    </w:p>
    <w:p w14:paraId="61EED8AC" w14:textId="77777777" w:rsidR="00C22EB3" w:rsidRDefault="00C22EB3" w:rsidP="00C22EB3">
      <w:pPr>
        <w:jc w:val="both"/>
        <w:rPr>
          <w:sz w:val="28"/>
          <w:szCs w:val="28"/>
        </w:rPr>
      </w:pPr>
    </w:p>
    <w:p w14:paraId="22FB3985" w14:textId="77777777" w:rsidR="00C22EB3" w:rsidRPr="008A2CE6" w:rsidRDefault="00C22EB3" w:rsidP="00C22EB3">
      <w:pPr>
        <w:jc w:val="both"/>
        <w:rPr>
          <w:rFonts w:eastAsia="Calibri"/>
          <w:sz w:val="28"/>
          <w:szCs w:val="28"/>
        </w:rPr>
      </w:pPr>
    </w:p>
    <w:p w14:paraId="1ADA6089" w14:textId="77777777" w:rsidR="00C22EB3" w:rsidRPr="008A2CE6" w:rsidRDefault="00C22EB3" w:rsidP="00C22EB3">
      <w:pPr>
        <w:widowControl/>
        <w:jc w:val="both"/>
        <w:rPr>
          <w:rFonts w:eastAsia="Calibri"/>
          <w:b/>
          <w:sz w:val="28"/>
          <w:szCs w:val="28"/>
        </w:rPr>
      </w:pPr>
      <w:proofErr w:type="spellStart"/>
      <w:r w:rsidRPr="008A2CE6">
        <w:rPr>
          <w:rFonts w:eastAsia="Calibri"/>
          <w:b/>
          <w:sz w:val="28"/>
          <w:szCs w:val="28"/>
        </w:rPr>
        <w:t>Проект</w:t>
      </w:r>
      <w:proofErr w:type="spellEnd"/>
      <w:r w:rsidRPr="008A2CE6">
        <w:rPr>
          <w:rFonts w:eastAsia="Calibri"/>
          <w:b/>
          <w:sz w:val="28"/>
          <w:szCs w:val="28"/>
        </w:rPr>
        <w:t xml:space="preserve"> </w:t>
      </w:r>
      <w:proofErr w:type="spellStart"/>
      <w:r w:rsidRPr="008A2CE6">
        <w:rPr>
          <w:rFonts w:eastAsia="Calibri"/>
          <w:b/>
          <w:sz w:val="28"/>
          <w:szCs w:val="28"/>
        </w:rPr>
        <w:t>внесен</w:t>
      </w:r>
      <w:proofErr w:type="spellEnd"/>
      <w:r w:rsidRPr="008A2CE6">
        <w:rPr>
          <w:rFonts w:eastAsia="Calibri"/>
          <w:b/>
          <w:sz w:val="28"/>
          <w:szCs w:val="28"/>
        </w:rPr>
        <w:t xml:space="preserve">: </w:t>
      </w:r>
    </w:p>
    <w:p w14:paraId="46B62A9B" w14:textId="77777777" w:rsidR="00C22EB3" w:rsidRPr="008A2CE6" w:rsidRDefault="00C22EB3" w:rsidP="00C22EB3">
      <w:pPr>
        <w:widowControl/>
        <w:jc w:val="both"/>
        <w:rPr>
          <w:sz w:val="28"/>
          <w:szCs w:val="28"/>
          <w:lang w:eastAsia="ar-SA"/>
        </w:rPr>
      </w:pPr>
      <w:proofErr w:type="spellStart"/>
      <w:r w:rsidRPr="008A2CE6">
        <w:rPr>
          <w:sz w:val="28"/>
          <w:szCs w:val="28"/>
          <w:lang w:eastAsia="ar-SA"/>
        </w:rPr>
        <w:t>Главой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Новосельского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сельского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поселения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Брюховецкого</w:t>
      </w:r>
      <w:proofErr w:type="spellEnd"/>
      <w:r w:rsidRPr="008A2CE6">
        <w:rPr>
          <w:sz w:val="28"/>
          <w:szCs w:val="28"/>
          <w:lang w:eastAsia="ar-SA"/>
        </w:rPr>
        <w:t xml:space="preserve"> </w:t>
      </w:r>
      <w:proofErr w:type="spellStart"/>
      <w:r w:rsidRPr="008A2CE6">
        <w:rPr>
          <w:sz w:val="28"/>
          <w:szCs w:val="28"/>
          <w:lang w:eastAsia="ar-SA"/>
        </w:rPr>
        <w:t>района</w:t>
      </w:r>
      <w:proofErr w:type="spellEnd"/>
    </w:p>
    <w:p w14:paraId="558D570C" w14:textId="77777777" w:rsidR="00C22EB3" w:rsidRPr="008A2CE6" w:rsidRDefault="00C22EB3" w:rsidP="00C22EB3">
      <w:pPr>
        <w:widowControl/>
        <w:jc w:val="both"/>
        <w:rPr>
          <w:rFonts w:eastAsia="Calibri"/>
          <w:sz w:val="28"/>
          <w:szCs w:val="28"/>
        </w:rPr>
      </w:pPr>
    </w:p>
    <w:p w14:paraId="2A513FED" w14:textId="77777777" w:rsidR="00C22EB3" w:rsidRPr="008A2CE6" w:rsidRDefault="00C22EB3" w:rsidP="00C22EB3">
      <w:pPr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</w:p>
    <w:p w14:paraId="0A0E3567" w14:textId="77777777" w:rsidR="00C22EB3" w:rsidRPr="008A2CE6" w:rsidRDefault="00C22EB3" w:rsidP="00C22EB3">
      <w:pPr>
        <w:widowControl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Поста</w:t>
      </w:r>
      <w:r w:rsidRPr="008A2CE6">
        <w:rPr>
          <w:rFonts w:eastAsia="Calibri"/>
          <w:b/>
          <w:sz w:val="28"/>
          <w:szCs w:val="28"/>
        </w:rPr>
        <w:t>новление</w:t>
      </w:r>
      <w:proofErr w:type="spellEnd"/>
      <w:r w:rsidRPr="008A2CE6">
        <w:rPr>
          <w:rFonts w:eastAsia="Calibri"/>
          <w:b/>
          <w:sz w:val="28"/>
          <w:szCs w:val="28"/>
        </w:rPr>
        <w:t xml:space="preserve"> </w:t>
      </w:r>
      <w:proofErr w:type="spellStart"/>
      <w:r w:rsidRPr="008A2CE6">
        <w:rPr>
          <w:rFonts w:eastAsia="Calibri"/>
          <w:b/>
          <w:sz w:val="28"/>
          <w:szCs w:val="28"/>
        </w:rPr>
        <w:t>разослать</w:t>
      </w:r>
      <w:proofErr w:type="spellEnd"/>
      <w:r w:rsidRPr="008A2CE6">
        <w:rPr>
          <w:rFonts w:eastAsia="Calibri"/>
          <w:b/>
          <w:sz w:val="28"/>
          <w:szCs w:val="28"/>
        </w:rPr>
        <w:t>:</w:t>
      </w:r>
    </w:p>
    <w:p w14:paraId="5E235CC6" w14:textId="77777777" w:rsidR="00C22EB3" w:rsidRPr="008A2CE6" w:rsidRDefault="00C22EB3" w:rsidP="00C22EB3">
      <w:pPr>
        <w:widowControl/>
        <w:ind w:firstLine="709"/>
        <w:jc w:val="both"/>
        <w:rPr>
          <w:sz w:val="28"/>
          <w:lang w:eastAsia="ar-SA"/>
        </w:rPr>
      </w:pPr>
      <w:r w:rsidRPr="008A2CE6">
        <w:rPr>
          <w:sz w:val="28"/>
          <w:szCs w:val="28"/>
        </w:rPr>
        <w:t xml:space="preserve">1) </w:t>
      </w:r>
      <w:proofErr w:type="spellStart"/>
      <w:r w:rsidRPr="008A2CE6">
        <w:rPr>
          <w:sz w:val="28"/>
          <w:szCs w:val="28"/>
        </w:rPr>
        <w:t>главному</w:t>
      </w:r>
      <w:proofErr w:type="spellEnd"/>
      <w:r w:rsidRPr="008A2CE6">
        <w:rPr>
          <w:sz w:val="28"/>
          <w:szCs w:val="28"/>
        </w:rPr>
        <w:t xml:space="preserve"> </w:t>
      </w:r>
      <w:proofErr w:type="spellStart"/>
      <w:r w:rsidRPr="008A2CE6">
        <w:rPr>
          <w:sz w:val="28"/>
          <w:szCs w:val="28"/>
        </w:rPr>
        <w:t>специалисту</w:t>
      </w:r>
      <w:proofErr w:type="spellEnd"/>
      <w:r w:rsidRPr="008A2CE6">
        <w:rPr>
          <w:sz w:val="28"/>
          <w:szCs w:val="28"/>
        </w:rPr>
        <w:t xml:space="preserve"> </w:t>
      </w:r>
      <w:proofErr w:type="spellStart"/>
      <w:r w:rsidRPr="008A2CE6">
        <w:rPr>
          <w:sz w:val="28"/>
          <w:szCs w:val="28"/>
        </w:rPr>
        <w:t>администрации</w:t>
      </w:r>
      <w:proofErr w:type="spellEnd"/>
      <w:r w:rsidRPr="008A2CE6">
        <w:rPr>
          <w:sz w:val="28"/>
          <w:szCs w:val="28"/>
        </w:rPr>
        <w:t xml:space="preserve"> </w:t>
      </w:r>
      <w:proofErr w:type="spellStart"/>
      <w:r w:rsidRPr="008A2CE6">
        <w:rPr>
          <w:sz w:val="28"/>
          <w:szCs w:val="28"/>
        </w:rPr>
        <w:t>Новосельского</w:t>
      </w:r>
      <w:proofErr w:type="spellEnd"/>
      <w:r w:rsidRPr="008A2CE6">
        <w:rPr>
          <w:sz w:val="28"/>
          <w:szCs w:val="28"/>
        </w:rPr>
        <w:t xml:space="preserve"> </w:t>
      </w:r>
      <w:proofErr w:type="spellStart"/>
      <w:r w:rsidRPr="008A2CE6">
        <w:rPr>
          <w:sz w:val="28"/>
          <w:szCs w:val="28"/>
        </w:rPr>
        <w:t>сельского</w:t>
      </w:r>
      <w:proofErr w:type="spellEnd"/>
      <w:r w:rsidRPr="008A2CE6">
        <w:rPr>
          <w:sz w:val="28"/>
          <w:szCs w:val="28"/>
        </w:rPr>
        <w:t xml:space="preserve"> </w:t>
      </w:r>
      <w:proofErr w:type="spellStart"/>
      <w:r w:rsidRPr="008A2CE6">
        <w:rPr>
          <w:sz w:val="28"/>
          <w:szCs w:val="28"/>
        </w:rPr>
        <w:t>поселения</w:t>
      </w:r>
      <w:proofErr w:type="spellEnd"/>
      <w:r w:rsidRPr="008A2CE6">
        <w:rPr>
          <w:sz w:val="28"/>
          <w:szCs w:val="28"/>
        </w:rPr>
        <w:t xml:space="preserve"> </w:t>
      </w:r>
      <w:proofErr w:type="spellStart"/>
      <w:r w:rsidRPr="008A2CE6">
        <w:rPr>
          <w:sz w:val="28"/>
          <w:szCs w:val="28"/>
        </w:rPr>
        <w:t>Брюховецкого</w:t>
      </w:r>
      <w:proofErr w:type="spellEnd"/>
      <w:r w:rsidRPr="008A2CE6">
        <w:rPr>
          <w:sz w:val="28"/>
          <w:szCs w:val="28"/>
        </w:rPr>
        <w:t xml:space="preserve"> </w:t>
      </w:r>
      <w:proofErr w:type="spellStart"/>
      <w:r w:rsidRPr="008A2CE6">
        <w:rPr>
          <w:sz w:val="28"/>
          <w:szCs w:val="28"/>
        </w:rPr>
        <w:t>района</w:t>
      </w:r>
      <w:proofErr w:type="spellEnd"/>
      <w:r w:rsidRPr="008A2CE6">
        <w:rPr>
          <w:sz w:val="28"/>
          <w:lang w:eastAsia="ar-SA"/>
        </w:rPr>
        <w:t xml:space="preserve"> - 2 </w:t>
      </w:r>
      <w:proofErr w:type="spellStart"/>
      <w:r w:rsidRPr="008A2CE6">
        <w:rPr>
          <w:sz w:val="28"/>
          <w:lang w:eastAsia="ar-SA"/>
        </w:rPr>
        <w:t>экз</w:t>
      </w:r>
      <w:proofErr w:type="spellEnd"/>
      <w:r w:rsidRPr="008A2CE6">
        <w:rPr>
          <w:sz w:val="28"/>
          <w:lang w:eastAsia="ar-SA"/>
        </w:rPr>
        <w:t>.</w:t>
      </w:r>
    </w:p>
    <w:p w14:paraId="0DAB0627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14:paraId="7517C10F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2B5653D0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29DA13AD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2E31A7C5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41FDF4D4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46A62EB3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705A6004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5622753C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02F85B56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0CD4B23C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56C65FEB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135AAD14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18AEA658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7F303BC8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7872623C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572F9E4B" w14:textId="77777777" w:rsidR="00C22EB3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58D87EE2" w14:textId="77777777" w:rsidR="00C22EB3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04888390" w14:textId="77777777" w:rsidR="00C22EB3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042BEE87" w14:textId="77777777" w:rsidR="00C22EB3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246A61E6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203A7884" w14:textId="77777777" w:rsidR="00C22EB3" w:rsidRPr="008A2CE6" w:rsidRDefault="00C22EB3" w:rsidP="00C22EB3">
      <w:pPr>
        <w:widowControl/>
        <w:spacing w:line="276" w:lineRule="auto"/>
        <w:rPr>
          <w:rFonts w:eastAsia="Calibri"/>
          <w:i/>
          <w:sz w:val="28"/>
          <w:szCs w:val="28"/>
        </w:rPr>
      </w:pPr>
    </w:p>
    <w:p w14:paraId="7E2E301F" w14:textId="036237A7" w:rsidR="00C22EB3" w:rsidRPr="00C22EB3" w:rsidRDefault="00C22EB3" w:rsidP="00C22EB3">
      <w:pPr>
        <w:widowControl/>
        <w:spacing w:line="276" w:lineRule="auto"/>
        <w:rPr>
          <w:rFonts w:eastAsia="Calibri"/>
          <w:sz w:val="28"/>
          <w:szCs w:val="28"/>
          <w:lang w:val="ru-RU"/>
        </w:rPr>
      </w:pPr>
      <w:r w:rsidRPr="008A2CE6">
        <w:rPr>
          <w:rFonts w:eastAsia="Calibri"/>
          <w:sz w:val="28"/>
          <w:szCs w:val="28"/>
        </w:rPr>
        <w:t xml:space="preserve">________________    </w:t>
      </w:r>
      <w:r>
        <w:rPr>
          <w:rFonts w:eastAsia="Calibri"/>
          <w:sz w:val="28"/>
          <w:szCs w:val="28"/>
          <w:lang w:val="ru-RU"/>
        </w:rPr>
        <w:t xml:space="preserve">Белан </w:t>
      </w:r>
      <w:proofErr w:type="spellStart"/>
      <w:r>
        <w:rPr>
          <w:rFonts w:eastAsia="Calibri"/>
          <w:sz w:val="28"/>
          <w:szCs w:val="28"/>
          <w:lang w:val="ru-RU"/>
        </w:rPr>
        <w:t>татьяна</w:t>
      </w:r>
      <w:proofErr w:type="spellEnd"/>
      <w:r>
        <w:rPr>
          <w:rFonts w:eastAsia="Calibri"/>
          <w:sz w:val="28"/>
          <w:szCs w:val="28"/>
          <w:lang w:val="ru-RU"/>
        </w:rPr>
        <w:t xml:space="preserve"> Эдуардовна</w:t>
      </w:r>
    </w:p>
    <w:p w14:paraId="4CF9231A" w14:textId="7A64F2F6" w:rsidR="00C22EB3" w:rsidRPr="008A2CE6" w:rsidRDefault="00C22EB3" w:rsidP="00C22EB3">
      <w:pPr>
        <w:widowControl/>
        <w:spacing w:line="276" w:lineRule="auto"/>
        <w:rPr>
          <w:lang w:eastAsia="ar-SA"/>
        </w:rPr>
      </w:pPr>
      <w:r w:rsidRPr="008A2CE6">
        <w:rPr>
          <w:rFonts w:eastAsia="Calibri"/>
          <w:sz w:val="28"/>
          <w:szCs w:val="28"/>
          <w:vertAlign w:val="superscript"/>
        </w:rPr>
        <w:t xml:space="preserve">                 (</w:t>
      </w:r>
      <w:proofErr w:type="spellStart"/>
      <w:r w:rsidRPr="008A2CE6">
        <w:rPr>
          <w:rFonts w:eastAsia="Calibri"/>
          <w:sz w:val="28"/>
          <w:szCs w:val="28"/>
          <w:vertAlign w:val="superscript"/>
        </w:rPr>
        <w:t>подпись</w:t>
      </w:r>
      <w:proofErr w:type="spellEnd"/>
      <w:r w:rsidRPr="008A2CE6">
        <w:rPr>
          <w:rFonts w:eastAsia="Calibri"/>
          <w:sz w:val="28"/>
          <w:szCs w:val="28"/>
          <w:vertAlign w:val="superscript"/>
        </w:rPr>
        <w:t xml:space="preserve">)          </w:t>
      </w:r>
      <w:r w:rsidRPr="008A2CE6">
        <w:rPr>
          <w:rFonts w:eastAsia="Calibri"/>
          <w:sz w:val="28"/>
          <w:szCs w:val="28"/>
        </w:rPr>
        <w:t xml:space="preserve">                           53-</w:t>
      </w:r>
      <w:r>
        <w:rPr>
          <w:rFonts w:eastAsia="Calibri"/>
          <w:sz w:val="28"/>
          <w:szCs w:val="28"/>
          <w:lang w:val="ru-RU"/>
        </w:rPr>
        <w:t>2</w:t>
      </w:r>
      <w:r w:rsidRPr="008A2CE6">
        <w:rPr>
          <w:rFonts w:eastAsia="Calibri"/>
          <w:sz w:val="28"/>
          <w:szCs w:val="28"/>
        </w:rPr>
        <w:t>-4</w:t>
      </w:r>
      <w:r>
        <w:rPr>
          <w:rFonts w:eastAsia="Calibri"/>
          <w:sz w:val="28"/>
          <w:szCs w:val="28"/>
          <w:lang w:val="ru-RU"/>
        </w:rPr>
        <w:t>5</w:t>
      </w:r>
      <w:r w:rsidRPr="008A2CE6">
        <w:rPr>
          <w:rFonts w:eastAsia="Calibri"/>
          <w:sz w:val="28"/>
          <w:szCs w:val="28"/>
        </w:rPr>
        <w:t xml:space="preserve">                                  ___________ 20</w:t>
      </w:r>
      <w:r>
        <w:rPr>
          <w:rFonts w:eastAsia="Calibri"/>
          <w:sz w:val="28"/>
          <w:szCs w:val="28"/>
        </w:rPr>
        <w:t>2</w:t>
      </w:r>
      <w:r w:rsidRPr="008A2CE6">
        <w:rPr>
          <w:rFonts w:eastAsia="Calibri"/>
          <w:sz w:val="28"/>
          <w:szCs w:val="28"/>
        </w:rPr>
        <w:t>6 г.</w:t>
      </w:r>
    </w:p>
    <w:p w14:paraId="780E96CD" w14:textId="77777777" w:rsidR="00C22EB3" w:rsidRPr="00C22EB3" w:rsidRDefault="00C22EB3" w:rsidP="00C22EB3">
      <w:pPr>
        <w:autoSpaceDE w:val="0"/>
        <w:autoSpaceDN w:val="0"/>
        <w:adjustRightInd w:val="0"/>
        <w:ind w:left="4820" w:firstLine="6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lastRenderedPageBreak/>
        <w:t>Приложение</w:t>
      </w:r>
    </w:p>
    <w:p w14:paraId="62BC2344" w14:textId="77777777" w:rsidR="00C22EB3" w:rsidRPr="00C22EB3" w:rsidRDefault="00C22EB3" w:rsidP="00C22EB3">
      <w:pPr>
        <w:autoSpaceDE w:val="0"/>
        <w:autoSpaceDN w:val="0"/>
        <w:adjustRightInd w:val="0"/>
        <w:ind w:left="4820" w:firstLine="6"/>
        <w:rPr>
          <w:rFonts w:eastAsia="Times New Roman"/>
          <w:kern w:val="0"/>
          <w:sz w:val="28"/>
          <w:szCs w:val="28"/>
          <w:lang w:val="ru-RU" w:eastAsia="ar-SA"/>
        </w:rPr>
      </w:pPr>
    </w:p>
    <w:p w14:paraId="66A1DE03" w14:textId="77777777" w:rsidR="00C22EB3" w:rsidRPr="00C22EB3" w:rsidRDefault="00C22EB3" w:rsidP="00C22EB3">
      <w:pPr>
        <w:widowControl/>
        <w:autoSpaceDE w:val="0"/>
        <w:autoSpaceDN w:val="0"/>
        <w:adjustRightInd w:val="0"/>
        <w:ind w:left="4820" w:firstLine="6"/>
        <w:outlineLvl w:val="0"/>
        <w:rPr>
          <w:rFonts w:eastAsia="Times New Roman"/>
          <w:kern w:val="0"/>
          <w:sz w:val="28"/>
          <w:szCs w:val="28"/>
          <w:lang w:val="ru-RU" w:eastAsia="ar-SA"/>
        </w:rPr>
      </w:pPr>
      <w:r w:rsidRPr="00C22EB3">
        <w:rPr>
          <w:rFonts w:eastAsia="Times New Roman"/>
          <w:kern w:val="0"/>
          <w:sz w:val="28"/>
          <w:szCs w:val="28"/>
          <w:lang w:val="ru-RU" w:eastAsia="ar-SA"/>
        </w:rPr>
        <w:t>УТВЕРЖДЕН</w:t>
      </w:r>
    </w:p>
    <w:p w14:paraId="6ACF1206" w14:textId="77777777" w:rsidR="00C22EB3" w:rsidRPr="00C22EB3" w:rsidRDefault="00C22EB3" w:rsidP="00C22EB3">
      <w:pPr>
        <w:widowControl/>
        <w:autoSpaceDE w:val="0"/>
        <w:autoSpaceDN w:val="0"/>
        <w:adjustRightInd w:val="0"/>
        <w:ind w:left="4820" w:firstLine="6"/>
        <w:rPr>
          <w:rFonts w:eastAsia="Times New Roman"/>
          <w:kern w:val="0"/>
          <w:sz w:val="28"/>
          <w:szCs w:val="28"/>
          <w:lang w:val="ru-RU" w:eastAsia="ar-SA"/>
        </w:rPr>
      </w:pPr>
      <w:r w:rsidRPr="00C22EB3">
        <w:rPr>
          <w:rFonts w:eastAsia="Times New Roman"/>
          <w:kern w:val="0"/>
          <w:sz w:val="28"/>
          <w:szCs w:val="28"/>
          <w:lang w:val="ru-RU" w:eastAsia="ar-SA"/>
        </w:rPr>
        <w:t>постановлением администрации</w:t>
      </w:r>
    </w:p>
    <w:p w14:paraId="24F35077" w14:textId="77777777" w:rsidR="00C22EB3" w:rsidRPr="00C22EB3" w:rsidRDefault="00C22EB3" w:rsidP="00C22EB3">
      <w:pPr>
        <w:widowControl/>
        <w:autoSpaceDE w:val="0"/>
        <w:autoSpaceDN w:val="0"/>
        <w:adjustRightInd w:val="0"/>
        <w:ind w:left="4820" w:firstLine="6"/>
        <w:rPr>
          <w:rFonts w:eastAsia="Times New Roman"/>
          <w:kern w:val="0"/>
          <w:sz w:val="28"/>
          <w:szCs w:val="28"/>
          <w:lang w:val="ru-RU" w:eastAsia="ar-SA"/>
        </w:rPr>
      </w:pPr>
      <w:r w:rsidRPr="00C22EB3">
        <w:rPr>
          <w:rFonts w:eastAsia="Times New Roman"/>
          <w:kern w:val="0"/>
          <w:sz w:val="28"/>
          <w:szCs w:val="28"/>
          <w:lang w:val="ru-RU" w:eastAsia="ar-SA"/>
        </w:rPr>
        <w:t>Новосельского сельского поселения</w:t>
      </w:r>
    </w:p>
    <w:p w14:paraId="2562A871" w14:textId="77777777" w:rsidR="00C22EB3" w:rsidRPr="00C22EB3" w:rsidRDefault="00C22EB3" w:rsidP="00C22EB3">
      <w:pPr>
        <w:widowControl/>
        <w:autoSpaceDE w:val="0"/>
        <w:autoSpaceDN w:val="0"/>
        <w:adjustRightInd w:val="0"/>
        <w:ind w:left="4820" w:firstLine="6"/>
        <w:rPr>
          <w:rFonts w:eastAsia="Times New Roman"/>
          <w:kern w:val="0"/>
          <w:sz w:val="28"/>
          <w:szCs w:val="28"/>
          <w:lang w:val="ru-RU" w:eastAsia="ar-SA"/>
        </w:rPr>
      </w:pPr>
      <w:r w:rsidRPr="00C22EB3">
        <w:rPr>
          <w:rFonts w:eastAsia="Times New Roman"/>
          <w:kern w:val="0"/>
          <w:sz w:val="28"/>
          <w:szCs w:val="28"/>
          <w:lang w:val="ru-RU" w:eastAsia="ar-SA"/>
        </w:rPr>
        <w:t>Брюховецкого муниципального района</w:t>
      </w:r>
    </w:p>
    <w:p w14:paraId="54E4CE44" w14:textId="77777777" w:rsidR="00C22EB3" w:rsidRPr="00C22EB3" w:rsidRDefault="00C22EB3" w:rsidP="00C22EB3">
      <w:pPr>
        <w:widowControl/>
        <w:autoSpaceDE w:val="0"/>
        <w:autoSpaceDN w:val="0"/>
        <w:adjustRightInd w:val="0"/>
        <w:ind w:left="4820" w:firstLine="6"/>
        <w:rPr>
          <w:rFonts w:eastAsia="Times New Roman"/>
          <w:kern w:val="0"/>
          <w:sz w:val="28"/>
          <w:szCs w:val="28"/>
          <w:lang w:val="ru-RU" w:eastAsia="ar-SA"/>
        </w:rPr>
      </w:pPr>
      <w:r w:rsidRPr="00C22EB3">
        <w:rPr>
          <w:rFonts w:eastAsia="Times New Roman"/>
          <w:kern w:val="0"/>
          <w:sz w:val="28"/>
          <w:szCs w:val="28"/>
          <w:lang w:val="ru-RU" w:eastAsia="ar-SA"/>
        </w:rPr>
        <w:t>Краснодарского края</w:t>
      </w:r>
    </w:p>
    <w:p w14:paraId="68C9F106" w14:textId="4DE7D9F5" w:rsidR="00C22EB3" w:rsidRPr="00C22EB3" w:rsidRDefault="00C22EB3" w:rsidP="00C22EB3">
      <w:pPr>
        <w:widowControl/>
        <w:ind w:left="4820" w:firstLine="6"/>
        <w:rPr>
          <w:rFonts w:eastAsia="Times New Roman"/>
          <w:kern w:val="0"/>
          <w:sz w:val="28"/>
          <w:szCs w:val="28"/>
          <w:lang w:val="ru-RU" w:eastAsia="ar-SA"/>
        </w:rPr>
      </w:pPr>
      <w:r w:rsidRPr="00C22EB3">
        <w:rPr>
          <w:rFonts w:eastAsia="Times New Roman"/>
          <w:kern w:val="0"/>
          <w:sz w:val="28"/>
          <w:szCs w:val="28"/>
          <w:lang w:val="ru-RU" w:eastAsia="ar-SA"/>
        </w:rPr>
        <w:t xml:space="preserve">от </w:t>
      </w:r>
      <w:r w:rsidR="00B31E1E">
        <w:rPr>
          <w:rFonts w:eastAsia="Times New Roman"/>
          <w:kern w:val="0"/>
          <w:sz w:val="28"/>
          <w:szCs w:val="28"/>
          <w:lang w:val="ru-RU" w:eastAsia="ar-SA"/>
        </w:rPr>
        <w:t>20.07.2026 г.</w:t>
      </w:r>
      <w:r w:rsidRPr="00C22EB3">
        <w:rPr>
          <w:rFonts w:eastAsia="Times New Roman"/>
          <w:kern w:val="0"/>
          <w:sz w:val="28"/>
          <w:szCs w:val="28"/>
          <w:lang w:val="ru-RU" w:eastAsia="ar-SA"/>
        </w:rPr>
        <w:t xml:space="preserve"> № </w:t>
      </w:r>
      <w:r w:rsidR="00B31E1E">
        <w:rPr>
          <w:rFonts w:eastAsia="Times New Roman"/>
          <w:kern w:val="0"/>
          <w:sz w:val="28"/>
          <w:szCs w:val="28"/>
          <w:lang w:val="ru-RU" w:eastAsia="ar-SA"/>
        </w:rPr>
        <w:t>23</w:t>
      </w:r>
    </w:p>
    <w:p w14:paraId="263069B8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left="4820" w:firstLine="720"/>
        <w:jc w:val="center"/>
        <w:rPr>
          <w:rFonts w:eastAsia="Times New Roman"/>
          <w:kern w:val="0"/>
          <w:sz w:val="28"/>
          <w:szCs w:val="28"/>
          <w:lang w:val="ru-RU" w:eastAsia="ru-RU"/>
        </w:rPr>
      </w:pPr>
    </w:p>
    <w:p w14:paraId="2A5478F5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firstLine="720"/>
        <w:jc w:val="center"/>
        <w:rPr>
          <w:rFonts w:eastAsia="Times New Roman"/>
          <w:kern w:val="0"/>
          <w:sz w:val="28"/>
          <w:szCs w:val="28"/>
          <w:lang w:val="ru-RU" w:eastAsia="ru-RU"/>
        </w:rPr>
      </w:pPr>
    </w:p>
    <w:p w14:paraId="05B122ED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b/>
          <w:kern w:val="0"/>
          <w:sz w:val="28"/>
          <w:szCs w:val="28"/>
          <w:lang w:val="ru-RU" w:eastAsia="ru-RU"/>
        </w:rPr>
        <w:t>Порядок</w:t>
      </w:r>
    </w:p>
    <w:p w14:paraId="7795A25B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firstLine="720"/>
        <w:jc w:val="center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b/>
          <w:kern w:val="0"/>
          <w:sz w:val="28"/>
          <w:szCs w:val="28"/>
          <w:lang w:val="ru-RU" w:eastAsia="ru-RU"/>
        </w:rPr>
        <w:t>подготовки решения об изменении существенных условий контракта, предусмотренного </w:t>
      </w:r>
      <w:hyperlink r:id="rId14" w:anchor="/document/403726984/entry/3" w:history="1">
        <w:r w:rsidRPr="00C22EB3">
          <w:rPr>
            <w:rFonts w:eastAsia="Times New Roman"/>
            <w:b/>
            <w:kern w:val="0"/>
            <w:sz w:val="28"/>
            <w:szCs w:val="28"/>
            <w:lang w:val="ru-RU" w:eastAsia="ru-RU"/>
          </w:rPr>
          <w:t>пунктом 1</w:t>
        </w:r>
      </w:hyperlink>
      <w:r w:rsidRPr="00C22EB3">
        <w:rPr>
          <w:rFonts w:eastAsia="Times New Roman"/>
          <w:b/>
          <w:kern w:val="0"/>
          <w:sz w:val="28"/>
          <w:szCs w:val="28"/>
          <w:lang w:val="ru-RU" w:eastAsia="ru-RU"/>
        </w:rPr>
        <w:t> постановления администрации Новосельского сельского поселения Брюховецкого муниципального района Краснодарского края</w:t>
      </w:r>
    </w:p>
    <w:p w14:paraId="4282691B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firstLine="720"/>
        <w:jc w:val="center"/>
        <w:rPr>
          <w:rFonts w:eastAsia="Times New Roman"/>
          <w:kern w:val="0"/>
          <w:sz w:val="28"/>
          <w:szCs w:val="28"/>
          <w:lang w:val="ru-RU" w:eastAsia="ru-RU"/>
        </w:rPr>
      </w:pPr>
    </w:p>
    <w:p w14:paraId="200707F4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1. Настоящий порядок подготовки решения об изменении существенных условий контракта (далее - Порядок) разработан во исполнение </w:t>
      </w:r>
      <w:hyperlink r:id="rId15" w:anchor="/document/403726984/entry/3" w:history="1">
        <w:r w:rsidRPr="00C22EB3">
          <w:rPr>
            <w:rFonts w:eastAsia="Times New Roman"/>
            <w:kern w:val="0"/>
            <w:sz w:val="28"/>
            <w:szCs w:val="28"/>
            <w:lang w:val="ru-RU" w:eastAsia="ru-RU"/>
          </w:rPr>
          <w:t>пункта 1</w:t>
        </w:r>
      </w:hyperlink>
      <w:r w:rsidRPr="00C22EB3">
        <w:rPr>
          <w:rFonts w:eastAsia="Times New Roman"/>
          <w:kern w:val="0"/>
          <w:sz w:val="28"/>
          <w:szCs w:val="28"/>
          <w:lang w:val="ru-RU" w:eastAsia="ru-RU"/>
        </w:rPr>
        <w:t> постановления.</w:t>
      </w:r>
    </w:p>
    <w:p w14:paraId="48C8D8A2" w14:textId="2E9BFBFD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2. В соответствии с </w:t>
      </w:r>
      <w:hyperlink r:id="rId16" w:anchor="/document/70353464/entry/1126501" w:history="1">
        <w:r w:rsidRPr="00C22EB3">
          <w:rPr>
            <w:rFonts w:eastAsia="Times New Roman"/>
            <w:kern w:val="0"/>
            <w:sz w:val="28"/>
            <w:szCs w:val="28"/>
            <w:lang w:val="ru-RU" w:eastAsia="ru-RU"/>
          </w:rPr>
          <w:t>частью 65.1 статьи 112</w:t>
        </w:r>
      </w:hyperlink>
      <w:r w:rsidRPr="00C22EB3">
        <w:rPr>
          <w:rFonts w:eastAsia="Times New Roman"/>
          <w:kern w:val="0"/>
          <w:sz w:val="28"/>
          <w:szCs w:val="28"/>
          <w:lang w:val="ru-RU" w:eastAsia="ru-RU"/>
        </w:rPr>
        <w:t> Федерального закона</w:t>
      </w:r>
      <w:r>
        <w:rPr>
          <w:rFonts w:eastAsia="Times New Roman"/>
          <w:kern w:val="0"/>
          <w:sz w:val="28"/>
          <w:szCs w:val="28"/>
          <w:lang w:val="ru-RU" w:eastAsia="ru-RU"/>
        </w:rPr>
        <w:t xml:space="preserve"> 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>от</w:t>
      </w:r>
      <w:r>
        <w:rPr>
          <w:rFonts w:eastAsia="Times New Roman"/>
          <w:kern w:val="0"/>
          <w:sz w:val="28"/>
          <w:szCs w:val="28"/>
          <w:lang w:val="ru-RU" w:eastAsia="ru-RU"/>
        </w:rPr>
        <w:t> 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>5 апреля 2013 года № 44-ФЗ «О контрактной системе в сфере закупок товаров, работ, услуг для обеспечения государственных и муниципальных нужд» (далее - </w:t>
      </w:r>
      <w:hyperlink r:id="rId17" w:anchor="/document/70353464/entry/0" w:history="1">
        <w:r w:rsidRPr="00C22EB3">
          <w:rPr>
            <w:rFonts w:eastAsia="Times New Roman"/>
            <w:kern w:val="0"/>
            <w:sz w:val="28"/>
            <w:szCs w:val="28"/>
            <w:lang w:val="ru-RU" w:eastAsia="ru-RU"/>
          </w:rPr>
          <w:t>Закон</w:t>
        </w:r>
      </w:hyperlink>
      <w:r w:rsidRPr="00C22EB3">
        <w:rPr>
          <w:rFonts w:eastAsia="Times New Roman"/>
          <w:kern w:val="0"/>
          <w:sz w:val="28"/>
          <w:szCs w:val="28"/>
          <w:lang w:val="ru-RU" w:eastAsia="ru-RU"/>
        </w:rPr>
        <w:t> № 44-ФЗ) допускается заключение дополнительного соглашения об изменении существенных условий муниципального контракта (далее - контракт) при совокупности следующих условий:</w:t>
      </w:r>
    </w:p>
    <w:p w14:paraId="5C2B9325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1) контракт заключен до 1 января 2027 года;</w:t>
      </w:r>
    </w:p>
    <w:p w14:paraId="0EB8D98C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2) при исполнении контракта возникли независящие от сторон контракта обстоятельства, влекущие невозможность его исполнения;</w:t>
      </w:r>
    </w:p>
    <w:p w14:paraId="647E80EF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3) соблюдение положений </w:t>
      </w:r>
      <w:hyperlink r:id="rId18" w:anchor="/document/70353464/entry/95103" w:history="1">
        <w:r w:rsidRPr="00C22EB3">
          <w:rPr>
            <w:rFonts w:eastAsia="Times New Roman"/>
            <w:kern w:val="0"/>
            <w:sz w:val="28"/>
            <w:szCs w:val="28"/>
            <w:lang w:val="ru-RU" w:eastAsia="ru-RU"/>
          </w:rPr>
          <w:t>частей 1.3 - 1.6 статьи 95</w:t>
        </w:r>
      </w:hyperlink>
      <w:r w:rsidRPr="00C22EB3">
        <w:rPr>
          <w:rFonts w:eastAsia="Times New Roman"/>
          <w:kern w:val="0"/>
          <w:sz w:val="28"/>
          <w:szCs w:val="28"/>
          <w:lang w:val="ru-RU" w:eastAsia="ru-RU"/>
        </w:rPr>
        <w:t> Закона № 44-ФЗ.</w:t>
      </w:r>
    </w:p>
    <w:p w14:paraId="6425500D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3. Подготовка решения об изменении существенных условий контракта осуществляется в следующем порядке:</w:t>
      </w:r>
    </w:p>
    <w:p w14:paraId="067CECE6" w14:textId="0B7BC41C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1) муниципальные учреждения Новосельского сельского поселения Брюховецк</w:t>
      </w:r>
      <w:r>
        <w:rPr>
          <w:rFonts w:eastAsia="Times New Roman"/>
          <w:kern w:val="0"/>
          <w:sz w:val="28"/>
          <w:szCs w:val="28"/>
          <w:lang w:val="ru-RU" w:eastAsia="ru-RU"/>
        </w:rPr>
        <w:t>ого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муниципальн</w:t>
      </w:r>
      <w:r>
        <w:rPr>
          <w:rFonts w:eastAsia="Times New Roman"/>
          <w:kern w:val="0"/>
          <w:sz w:val="28"/>
          <w:szCs w:val="28"/>
          <w:lang w:val="ru-RU" w:eastAsia="ru-RU"/>
        </w:rPr>
        <w:t>ого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район</w:t>
      </w:r>
      <w:r>
        <w:rPr>
          <w:rFonts w:eastAsia="Times New Roman"/>
          <w:kern w:val="0"/>
          <w:sz w:val="28"/>
          <w:szCs w:val="28"/>
          <w:lang w:val="ru-RU" w:eastAsia="ru-RU"/>
        </w:rPr>
        <w:t>а Краснодарского края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(далее - заказчики) получают от поставщика (подрядчика, исполнителя) предложение об изменении существенных условий контракта с приложением информации и документов, подтверждающих невозможность его исполнения в связи с возникновением независящих от сторон контракта обстоятельств, влекущих невозможность его исполнения, и указанием условий контракта, подлежащих изменению.</w:t>
      </w:r>
    </w:p>
    <w:p w14:paraId="0198F5CC" w14:textId="00AF408D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Документами, подтверждающими независящие от сторон контракта обстоятельства, содержание которых позволяет определить причинно-следственную связь между указанными обстоятельствами и невозможностью надлежащего исполнения контракта, могут являться:</w:t>
      </w:r>
    </w:p>
    <w:p w14:paraId="641A3619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lastRenderedPageBreak/>
        <w:t>заключение торгово-промышленной палаты об обстоятельствах непреодолимой силы по контрактам, заключенным в рамках внутрироссийской экономической деятельности;</w:t>
      </w:r>
    </w:p>
    <w:p w14:paraId="5C9A569E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письменное подтверждение от производителя товаров об увеличении цены на производимый им товар и (или) увеличении срока изготовления (поставки) товара;</w:t>
      </w:r>
    </w:p>
    <w:p w14:paraId="27F9C22B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письменный расчет изменения цены контракта от поставщика (подрядчика, исполнителя) с обоснованием увеличения цены на товар, работу, услугу;</w:t>
      </w:r>
    </w:p>
    <w:p w14:paraId="339AAC23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иные документы;</w:t>
      </w:r>
    </w:p>
    <w:p w14:paraId="4FCA7D40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2) по итогам рассмотрения предложения поставщика (подрядчика, исполнителя) об изменении существенных условий контракта заказчик оформляет обоснование заключения дополнительного соглашения по форме, согласно приложению к Порядку, либо уведомляет поставщика (подрядчика, исполнителя) об отказе от изменения существенных условий контракта. В случае изменения цены контракта такое обоснование должно содержать обоснование цены контракта, подготовленное заказчиком в соответствии со </w:t>
      </w:r>
      <w:hyperlink r:id="rId19" w:anchor="/document/70353464/entry/22" w:history="1">
        <w:r w:rsidRPr="00C22EB3">
          <w:rPr>
            <w:rFonts w:eastAsia="Times New Roman"/>
            <w:kern w:val="0"/>
            <w:sz w:val="28"/>
            <w:szCs w:val="28"/>
            <w:lang w:val="ru-RU" w:eastAsia="ru-RU"/>
          </w:rPr>
          <w:t>статьей 22</w:t>
        </w:r>
      </w:hyperlink>
      <w:r w:rsidRPr="00C22EB3">
        <w:rPr>
          <w:rFonts w:eastAsia="Times New Roman"/>
          <w:kern w:val="0"/>
          <w:sz w:val="28"/>
          <w:szCs w:val="28"/>
          <w:lang w:val="ru-RU" w:eastAsia="ru-RU"/>
        </w:rPr>
        <w:t> Закона № 44-ФЗ в части товаров (работ, услуг), поставка (выполнение, оказание) которых еще не была осуществлена;</w:t>
      </w:r>
    </w:p>
    <w:p w14:paraId="2633E57B" w14:textId="520CCCA6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3) обоснование заключения дополнительного соглашения,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финансируемом за счет средств бюджета </w:t>
      </w:r>
      <w:r w:rsidR="003D5F0B">
        <w:rPr>
          <w:rFonts w:eastAsia="Times New Roman"/>
          <w:kern w:val="0"/>
          <w:sz w:val="28"/>
          <w:szCs w:val="28"/>
          <w:lang w:val="ru-RU" w:eastAsia="ru-RU"/>
        </w:rPr>
        <w:t>Новосельского сельского поселения Брюховецкого муниципального района Краснодарского края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, оформляется после согласования таких изменений с </w:t>
      </w:r>
      <w:r w:rsidR="003D5F0B">
        <w:rPr>
          <w:rFonts w:eastAsia="Times New Roman"/>
          <w:kern w:val="0"/>
          <w:sz w:val="28"/>
          <w:szCs w:val="28"/>
          <w:lang w:val="ru-RU" w:eastAsia="ru-RU"/>
        </w:rPr>
        <w:t>м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униципальным казенным учреждением «Управление капитального строительства </w:t>
      </w:r>
      <w:r w:rsidR="003D5F0B">
        <w:rPr>
          <w:rFonts w:eastAsia="Times New Roman"/>
          <w:kern w:val="0"/>
          <w:sz w:val="28"/>
          <w:szCs w:val="28"/>
          <w:lang w:val="ru-RU" w:eastAsia="ru-RU"/>
        </w:rPr>
        <w:t>муниципального образования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Брюховецкий район</w:t>
      </w:r>
      <w:r w:rsidR="003D5F0B">
        <w:rPr>
          <w:rFonts w:eastAsia="Times New Roman"/>
          <w:kern w:val="0"/>
          <w:sz w:val="28"/>
          <w:szCs w:val="28"/>
          <w:lang w:val="ru-RU" w:eastAsia="ru-RU"/>
        </w:rPr>
        <w:t>»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>;</w:t>
      </w:r>
    </w:p>
    <w:p w14:paraId="2FF7625F" w14:textId="6F0EACE8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4) заказчик направляет главному распорядителю средств бюджета Новосельского сельского поселения Брюховецк</w:t>
      </w:r>
      <w:r w:rsidR="003D5F0B">
        <w:rPr>
          <w:rFonts w:eastAsia="Times New Roman"/>
          <w:kern w:val="0"/>
          <w:sz w:val="28"/>
          <w:szCs w:val="28"/>
          <w:lang w:val="ru-RU" w:eastAsia="ru-RU"/>
        </w:rPr>
        <w:t>ого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муниципальн</w:t>
      </w:r>
      <w:r w:rsidR="003D5F0B">
        <w:rPr>
          <w:rFonts w:eastAsia="Times New Roman"/>
          <w:kern w:val="0"/>
          <w:sz w:val="28"/>
          <w:szCs w:val="28"/>
          <w:lang w:val="ru-RU" w:eastAsia="ru-RU"/>
        </w:rPr>
        <w:t>ого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район</w:t>
      </w:r>
      <w:r w:rsidR="003D5F0B">
        <w:rPr>
          <w:rFonts w:eastAsia="Times New Roman"/>
          <w:kern w:val="0"/>
          <w:sz w:val="28"/>
          <w:szCs w:val="28"/>
          <w:lang w:val="ru-RU" w:eastAsia="ru-RU"/>
        </w:rPr>
        <w:t>а Краснодарского края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(далее - ГРБС) письменное обращение об изменении существенных условий контракта с приложением обоснования заключения дополнительного соглашения;</w:t>
      </w:r>
    </w:p>
    <w:p w14:paraId="4085A350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5) ГРБС рассматривает поступившее обращение от заказчика и принимает решение об изменении существенных условий контракта или об отсутствии оснований для внесения таких изменений. Информацию о принятом решении ГРБС направляет в адрес заказчика;</w:t>
      </w:r>
    </w:p>
    <w:p w14:paraId="61D714DE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6) в случае, если исполнение контракта осуществляется за счет межбюджетных трансфертов, ГРБС направляет соответствующему главному распорядителю письменное обращение об изменении существенных условий контракта с приложением обоснования заключения дополнительного соглашения и приложением информации и документов, подтверждающих невозможность его исполнения в связи с возникновением независящих от 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lastRenderedPageBreak/>
        <w:t>сторон контракта обстоятельств, влекущих невозможность его исполнения, и указанием условий контракта, подлежащих изменению.</w:t>
      </w:r>
    </w:p>
    <w:p w14:paraId="13487C91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После получения решения от главного распорядителя межбюджетных трансфертов об изменении существенных условий контракта или об отсутствии оснований для внесения таких изменений ГРБС направляет в адрес заказчика информацию о принятом решении.</w:t>
      </w:r>
    </w:p>
    <w:p w14:paraId="5EDF7A13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4. Изменение существенных условий контракта заказчиком осуществляется после получения от ГРБС решения об изменении существенных условий контракта в пределах обоснования заключения дополнительного соглашения, предоставленного заказчиком.</w:t>
      </w:r>
    </w:p>
    <w:p w14:paraId="3E5B1BF8" w14:textId="77777777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5. При изменении существенных условий контракта заказчик включает информацию и документы о соглашении об изменении контракта в реестр контрактов, заключенных заказчиками, в порядке, установленном </w:t>
      </w:r>
      <w:hyperlink r:id="rId20" w:anchor="/document/70353464/entry/103" w:history="1">
        <w:r w:rsidRPr="00C22EB3">
          <w:rPr>
            <w:rFonts w:eastAsia="Times New Roman"/>
            <w:kern w:val="0"/>
            <w:sz w:val="28"/>
            <w:szCs w:val="28"/>
            <w:lang w:val="ru-RU" w:eastAsia="ru-RU"/>
          </w:rPr>
          <w:t>статьей 103</w:t>
        </w:r>
      </w:hyperlink>
      <w:r w:rsidRPr="00C22EB3">
        <w:rPr>
          <w:rFonts w:eastAsia="Times New Roman"/>
          <w:kern w:val="0"/>
          <w:sz w:val="28"/>
          <w:szCs w:val="28"/>
          <w:lang w:val="ru-RU" w:eastAsia="ru-RU"/>
        </w:rPr>
        <w:t> Закона № 44-ФЗ.</w:t>
      </w:r>
    </w:p>
    <w:p w14:paraId="484CD69B" w14:textId="411735DB" w:rsidR="00C22EB3" w:rsidRPr="00C22EB3" w:rsidRDefault="00C22EB3" w:rsidP="00C22EB3">
      <w:pPr>
        <w:widowControl/>
        <w:shd w:val="clear" w:color="auto" w:fill="FFFFFF"/>
        <w:suppressAutoHyphens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6. В случае если заказчик - орган местного самоуправления Новосельского сельского поселения Брюховецк</w:t>
      </w:r>
      <w:r w:rsidR="00852FE8">
        <w:rPr>
          <w:rFonts w:eastAsia="Times New Roman"/>
          <w:kern w:val="0"/>
          <w:sz w:val="28"/>
          <w:szCs w:val="28"/>
          <w:lang w:val="ru-RU" w:eastAsia="ru-RU"/>
        </w:rPr>
        <w:t>ого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муниципальн</w:t>
      </w:r>
      <w:r w:rsidR="00852FE8">
        <w:rPr>
          <w:rFonts w:eastAsia="Times New Roman"/>
          <w:kern w:val="0"/>
          <w:sz w:val="28"/>
          <w:szCs w:val="28"/>
          <w:lang w:val="ru-RU" w:eastAsia="ru-RU"/>
        </w:rPr>
        <w:t>ого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район</w:t>
      </w:r>
      <w:r w:rsidR="00852FE8">
        <w:rPr>
          <w:rFonts w:eastAsia="Times New Roman"/>
          <w:kern w:val="0"/>
          <w:sz w:val="28"/>
          <w:szCs w:val="28"/>
          <w:lang w:val="ru-RU" w:eastAsia="ru-RU"/>
        </w:rPr>
        <w:t>а Краснодарского края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>, то решение об изменении существенных условий контракта заказчик подготавливает и принимает самостоятельно, руководствуясь положениями настоящего Порядка.</w:t>
      </w:r>
    </w:p>
    <w:p w14:paraId="46D1C629" w14:textId="77777777" w:rsidR="00C22EB3" w:rsidRPr="00C22EB3" w:rsidRDefault="00C22EB3" w:rsidP="00C22EB3">
      <w:pPr>
        <w:tabs>
          <w:tab w:val="left" w:pos="993"/>
        </w:tabs>
        <w:suppressAutoHyphens w:val="0"/>
        <w:autoSpaceDE w:val="0"/>
        <w:autoSpaceDN w:val="0"/>
        <w:adjustRightInd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78ABE22A" w14:textId="77777777" w:rsidR="00C22EB3" w:rsidRPr="00C22EB3" w:rsidRDefault="00C22EB3" w:rsidP="00C22EB3">
      <w:pPr>
        <w:tabs>
          <w:tab w:val="left" w:pos="993"/>
        </w:tabs>
        <w:suppressAutoHyphens w:val="0"/>
        <w:autoSpaceDE w:val="0"/>
        <w:autoSpaceDN w:val="0"/>
        <w:adjustRightInd w:val="0"/>
        <w:ind w:right="-7"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75106C33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1213E5FA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Глава</w:t>
      </w:r>
    </w:p>
    <w:p w14:paraId="206A6EA1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Новосельского сельского поселения</w:t>
      </w:r>
    </w:p>
    <w:p w14:paraId="2E22E2EB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Брюховецкого муниципального района</w:t>
      </w:r>
    </w:p>
    <w:p w14:paraId="0B680F57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Краснодарского края                                                                          В.А. Назаренко</w:t>
      </w:r>
    </w:p>
    <w:p w14:paraId="32213866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3F7D78F2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4B95B83A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49C95A84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4CA264CD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0D01E710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1D0A1B72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27CB9498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48105D31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36D3EFB3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7B9F8A21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3283079B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67C78346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6C03F695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6F17B061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7AD67BFC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115F7167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158E43D4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0B71DDA1" w14:textId="77777777" w:rsidR="00C22EB3" w:rsidRPr="00C22EB3" w:rsidRDefault="00C22EB3" w:rsidP="00C22EB3">
      <w:pPr>
        <w:shd w:val="clear" w:color="auto" w:fill="FFFFFF"/>
        <w:suppressAutoHyphens w:val="0"/>
        <w:autoSpaceDE w:val="0"/>
        <w:autoSpaceDN w:val="0"/>
        <w:adjustRightInd w:val="0"/>
        <w:ind w:left="4536"/>
        <w:rPr>
          <w:rFonts w:eastAsia="Times New Roman"/>
          <w:color w:val="000000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color w:val="000000"/>
          <w:kern w:val="0"/>
          <w:sz w:val="28"/>
          <w:szCs w:val="28"/>
          <w:lang w:val="ru-RU" w:eastAsia="ru-RU"/>
        </w:rPr>
        <w:lastRenderedPageBreak/>
        <w:t xml:space="preserve">Приложение </w:t>
      </w:r>
    </w:p>
    <w:p w14:paraId="2A5031DF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left="4536"/>
        <w:rPr>
          <w:rFonts w:eastAsia="Times New Roman"/>
          <w:color w:val="22272F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color w:val="000000"/>
          <w:kern w:val="0"/>
          <w:sz w:val="28"/>
          <w:szCs w:val="28"/>
          <w:lang w:val="ru-RU" w:eastAsia="ru-RU"/>
        </w:rPr>
        <w:t xml:space="preserve">к </w:t>
      </w:r>
      <w:r w:rsidRPr="00C22EB3">
        <w:rPr>
          <w:rFonts w:eastAsia="Times New Roman"/>
          <w:color w:val="22272F"/>
          <w:kern w:val="0"/>
          <w:sz w:val="28"/>
          <w:szCs w:val="28"/>
          <w:lang w:val="ru-RU" w:eastAsia="ru-RU"/>
        </w:rPr>
        <w:t xml:space="preserve">Порядку подготовки решения об изменении существенных условий контракта, предусмотренного </w:t>
      </w:r>
      <w:hyperlink r:id="rId21" w:anchor="/document/403726984/entry/3" w:history="1">
        <w:r w:rsidRPr="00C22EB3">
          <w:rPr>
            <w:rFonts w:eastAsia="Times New Roman"/>
            <w:kern w:val="0"/>
            <w:sz w:val="28"/>
            <w:szCs w:val="28"/>
            <w:lang w:val="ru-RU" w:eastAsia="ru-RU"/>
          </w:rPr>
          <w:t>пунктом 1</w:t>
        </w:r>
      </w:hyperlink>
      <w:r w:rsidRPr="00C22EB3">
        <w:rPr>
          <w:rFonts w:eastAsia="Times New Roman"/>
          <w:color w:val="22272F"/>
          <w:kern w:val="0"/>
          <w:sz w:val="28"/>
          <w:szCs w:val="28"/>
          <w:lang w:val="ru-RU" w:eastAsia="ru-RU"/>
        </w:rPr>
        <w:t xml:space="preserve"> постановления </w:t>
      </w:r>
    </w:p>
    <w:p w14:paraId="6195FD52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left="4536"/>
        <w:jc w:val="center"/>
        <w:rPr>
          <w:rFonts w:eastAsia="Times New Roman"/>
          <w:color w:val="22272F"/>
          <w:kern w:val="0"/>
          <w:sz w:val="28"/>
          <w:szCs w:val="28"/>
          <w:shd w:val="clear" w:color="auto" w:fill="FFFFFF"/>
          <w:lang w:val="ru-RU" w:eastAsia="ru-RU"/>
        </w:rPr>
      </w:pPr>
    </w:p>
    <w:p w14:paraId="52240D4D" w14:textId="77777777" w:rsidR="00C22EB3" w:rsidRPr="00C22EB3" w:rsidRDefault="00C22EB3" w:rsidP="00C22EB3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6379"/>
        <w:jc w:val="both"/>
        <w:rPr>
          <w:rFonts w:eastAsia="Times New Roman"/>
          <w:color w:val="000000"/>
          <w:kern w:val="0"/>
          <w:lang w:val="ru-RU" w:eastAsia="ru-RU"/>
        </w:rPr>
      </w:pPr>
    </w:p>
    <w:p w14:paraId="4C1F2CFF" w14:textId="77777777" w:rsidR="00C22EB3" w:rsidRPr="00C22EB3" w:rsidRDefault="00C22EB3" w:rsidP="00C22EB3">
      <w:pPr>
        <w:widowControl/>
        <w:shd w:val="clear" w:color="auto" w:fill="FFFFFF"/>
        <w:suppressAutoHyphens w:val="0"/>
        <w:ind w:firstLine="709"/>
        <w:jc w:val="center"/>
        <w:rPr>
          <w:rFonts w:eastAsia="Times New Roman"/>
          <w:b/>
          <w:color w:val="22272F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b/>
          <w:color w:val="22272F"/>
          <w:kern w:val="0"/>
          <w:sz w:val="28"/>
          <w:szCs w:val="28"/>
          <w:lang w:val="ru-RU" w:eastAsia="ru-RU"/>
        </w:rPr>
        <w:t>Обоснование заключения дополнительного соглашения</w:t>
      </w:r>
    </w:p>
    <w:p w14:paraId="630E0D4C" w14:textId="77777777" w:rsidR="00C22EB3" w:rsidRPr="00C22EB3" w:rsidRDefault="00C22EB3" w:rsidP="00C22EB3">
      <w:pPr>
        <w:widowControl/>
        <w:shd w:val="clear" w:color="auto" w:fill="FFFFFF"/>
        <w:suppressAutoHyphens w:val="0"/>
        <w:ind w:firstLine="709"/>
        <w:jc w:val="center"/>
        <w:rPr>
          <w:rFonts w:eastAsia="Times New Roman"/>
          <w:b/>
          <w:color w:val="22272F"/>
          <w:kern w:val="0"/>
          <w:sz w:val="28"/>
          <w:szCs w:val="28"/>
          <w:lang w:val="ru-RU" w:eastAsia="ru-RU"/>
        </w:rPr>
      </w:pPr>
    </w:p>
    <w:p w14:paraId="2D211492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об изменении контракта от _____________________________________________ </w:t>
      </w:r>
    </w:p>
    <w:p w14:paraId="691EF775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№ __________________________________________________________________</w:t>
      </w:r>
    </w:p>
    <w:p w14:paraId="64083C36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center"/>
        <w:rPr>
          <w:rFonts w:eastAsia="Times New Roman"/>
          <w:kern w:val="0"/>
          <w:sz w:val="20"/>
          <w:szCs w:val="20"/>
          <w:lang w:val="ru-RU" w:eastAsia="ru-RU"/>
        </w:rPr>
      </w:pPr>
      <w:r w:rsidRPr="00C22EB3">
        <w:rPr>
          <w:rFonts w:eastAsia="Times New Roman"/>
          <w:kern w:val="0"/>
          <w:sz w:val="20"/>
          <w:szCs w:val="20"/>
          <w:lang w:val="ru-RU" w:eastAsia="ru-RU"/>
        </w:rPr>
        <w:t>(указываются реестровый номер контракта/реквизиты контракта у</w:t>
      </w:r>
    </w:p>
    <w:p w14:paraId="2AFAD55C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center"/>
        <w:rPr>
          <w:rFonts w:eastAsia="Times New Roman"/>
          <w:kern w:val="0"/>
          <w:sz w:val="20"/>
          <w:szCs w:val="20"/>
          <w:lang w:val="ru-RU" w:eastAsia="ru-RU"/>
        </w:rPr>
      </w:pPr>
      <w:r w:rsidRPr="00C22EB3">
        <w:rPr>
          <w:rFonts w:eastAsia="Times New Roman"/>
          <w:kern w:val="0"/>
          <w:sz w:val="20"/>
          <w:szCs w:val="20"/>
          <w:lang w:val="ru-RU" w:eastAsia="ru-RU"/>
        </w:rPr>
        <w:t>единственного поставщика (подрядчика, исполнителя))</w:t>
      </w:r>
    </w:p>
    <w:p w14:paraId="73D7F9EB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«__________________________________________________________________»</w:t>
      </w:r>
    </w:p>
    <w:p w14:paraId="3F9BA1DC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center"/>
        <w:rPr>
          <w:rFonts w:eastAsia="Times New Roman"/>
          <w:kern w:val="0"/>
          <w:sz w:val="20"/>
          <w:szCs w:val="20"/>
          <w:lang w:val="ru-RU" w:eastAsia="ru-RU"/>
        </w:rPr>
      </w:pPr>
      <w:r w:rsidRPr="00C22EB3">
        <w:rPr>
          <w:rFonts w:eastAsia="Times New Roman"/>
          <w:kern w:val="0"/>
          <w:sz w:val="20"/>
          <w:szCs w:val="20"/>
          <w:lang w:val="ru-RU" w:eastAsia="ru-RU"/>
        </w:rPr>
        <w:t>(указывается предмет контракта)</w:t>
      </w:r>
    </w:p>
    <w:p w14:paraId="509D4791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center"/>
        <w:rPr>
          <w:rFonts w:eastAsia="Times New Roman"/>
          <w:kern w:val="0"/>
          <w:sz w:val="20"/>
          <w:szCs w:val="20"/>
          <w:lang w:val="ru-RU" w:eastAsia="ru-RU"/>
        </w:rPr>
      </w:pPr>
    </w:p>
    <w:p w14:paraId="3CCF6CED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Указать причины невозможности исполнения контракта, например,</w:t>
      </w:r>
    </w:p>
    <w:p w14:paraId="7C92A579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используя текст, приведенный ниже.</w:t>
      </w:r>
    </w:p>
    <w:p w14:paraId="20E309F2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41014D79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В связи с обращением ____________________________________________</w:t>
      </w:r>
    </w:p>
    <w:p w14:paraId="6A05FC83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rFonts w:eastAsia="Times New Roman"/>
          <w:kern w:val="0"/>
          <w:sz w:val="20"/>
          <w:szCs w:val="20"/>
          <w:lang w:val="ru-RU" w:eastAsia="ru-RU"/>
        </w:rPr>
      </w:pPr>
      <w:r w:rsidRPr="00C22EB3">
        <w:rPr>
          <w:rFonts w:eastAsia="Times New Roman"/>
          <w:kern w:val="0"/>
          <w:sz w:val="20"/>
          <w:szCs w:val="20"/>
          <w:lang w:val="ru-RU" w:eastAsia="ru-RU"/>
        </w:rPr>
        <w:t xml:space="preserve">                                                                                      (поставщика/подрядчика/исполнителя)</w:t>
      </w:r>
    </w:p>
    <w:p w14:paraId="02B51A77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_______________________________________________________________</w:t>
      </w:r>
    </w:p>
    <w:p w14:paraId="78C4F7C8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center"/>
        <w:rPr>
          <w:rFonts w:eastAsia="Times New Roman"/>
          <w:kern w:val="0"/>
          <w:sz w:val="20"/>
          <w:szCs w:val="20"/>
          <w:lang w:val="ru-RU" w:eastAsia="ru-RU"/>
        </w:rPr>
      </w:pPr>
      <w:r w:rsidRPr="00C22EB3">
        <w:rPr>
          <w:rFonts w:eastAsia="Times New Roman"/>
          <w:kern w:val="0"/>
          <w:sz w:val="20"/>
          <w:szCs w:val="20"/>
          <w:lang w:val="ru-RU" w:eastAsia="ru-RU"/>
        </w:rPr>
        <w:t>(указывается наименование контрагента)</w:t>
      </w:r>
    </w:p>
    <w:p w14:paraId="3762A879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kern w:val="0"/>
          <w:sz w:val="20"/>
          <w:szCs w:val="20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из-за возникновения независящих от сторон обстоятельств, влекущих невозможность исполнения контракта__________________________________</w:t>
      </w:r>
      <w:r w:rsidRPr="00C22EB3">
        <w:rPr>
          <w:rFonts w:eastAsia="Times New Roman"/>
          <w:kern w:val="0"/>
          <w:sz w:val="20"/>
          <w:szCs w:val="20"/>
          <w:vertAlign w:val="superscript"/>
          <w:lang w:val="ru-RU" w:eastAsia="ru-RU"/>
        </w:rPr>
        <w:t> </w:t>
      </w:r>
      <w:hyperlink r:id="rId22" w:anchor="/document/404535890/entry/11" w:history="1">
        <w:r w:rsidRPr="00C22EB3">
          <w:rPr>
            <w:rFonts w:eastAsia="Times New Roman"/>
            <w:kern w:val="0"/>
            <w:sz w:val="28"/>
            <w:szCs w:val="28"/>
            <w:vertAlign w:val="superscript"/>
            <w:lang w:val="ru-RU" w:eastAsia="ru-RU"/>
          </w:rPr>
          <w:t>1</w:t>
        </w:r>
      </w:hyperlink>
    </w:p>
    <w:p w14:paraId="5EE5FB41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заказчик____________________________________________________________,</w:t>
      </w:r>
    </w:p>
    <w:p w14:paraId="37E4C986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rFonts w:eastAsia="Times New Roman"/>
          <w:kern w:val="0"/>
          <w:sz w:val="20"/>
          <w:szCs w:val="20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                                               </w:t>
      </w:r>
      <w:r w:rsidRPr="00C22EB3">
        <w:rPr>
          <w:rFonts w:eastAsia="Times New Roman"/>
          <w:kern w:val="0"/>
          <w:sz w:val="20"/>
          <w:szCs w:val="20"/>
          <w:lang w:val="ru-RU" w:eastAsia="ru-RU"/>
        </w:rPr>
        <w:t>(указывается наименование заказчика)</w:t>
      </w:r>
    </w:p>
    <w:p w14:paraId="5F13FC82" w14:textId="005C80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руководствуясь </w:t>
      </w:r>
      <w:hyperlink r:id="rId23" w:anchor="/document/70353464/entry/1126501" w:history="1">
        <w:r w:rsidRPr="00C22EB3">
          <w:rPr>
            <w:rFonts w:eastAsia="Times New Roman"/>
            <w:kern w:val="0"/>
            <w:sz w:val="28"/>
            <w:szCs w:val="28"/>
            <w:lang w:val="ru-RU" w:eastAsia="ru-RU"/>
          </w:rPr>
          <w:t>частью 65.1 статьи 112</w:t>
        </w:r>
      </w:hyperlink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 Федерального закона от 5 апреля 2013 года № 44-ФЗ «О контрактной системе в сфере закупок товаров, работ, услуг для обеспечения государственных и муниципальных нужд», </w:t>
      </w:r>
      <w:hyperlink r:id="rId24" w:anchor="/document/403726984/entry/3" w:history="1">
        <w:r w:rsidRPr="00C22EB3">
          <w:rPr>
            <w:rFonts w:eastAsia="Times New Roman"/>
            <w:kern w:val="0"/>
            <w:sz w:val="28"/>
            <w:szCs w:val="28"/>
            <w:lang w:val="ru-RU" w:eastAsia="ru-RU"/>
          </w:rPr>
          <w:t xml:space="preserve">пункта </w:t>
        </w:r>
      </w:hyperlink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1 постановления администрации </w:t>
      </w:r>
      <w:r w:rsidR="00EB2DF6">
        <w:rPr>
          <w:rFonts w:eastAsia="Times New Roman"/>
          <w:kern w:val="0"/>
          <w:sz w:val="28"/>
          <w:szCs w:val="28"/>
          <w:lang w:val="ru-RU" w:eastAsia="ru-RU"/>
        </w:rPr>
        <w:t>Новосельского сельского поселения Брюховецкого муниципального района Краснодарского края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от _____ </w:t>
      </w:r>
      <w:r w:rsidR="00EB2DF6">
        <w:rPr>
          <w:rFonts w:eastAsia="Times New Roman"/>
          <w:kern w:val="0"/>
          <w:sz w:val="28"/>
          <w:szCs w:val="28"/>
          <w:lang w:val="ru-RU" w:eastAsia="ru-RU"/>
        </w:rPr>
        <w:t>________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 2026 года № ______ «О реализации положений Федерального закона от 8 марта 2022 года № 46-ФЗ «О внесении изменений в отдельные законодательные акты Российской Федерации», считает необходимым изменить следующие условия контракта «_________________________________________________________________»</w:t>
      </w:r>
      <w:r w:rsidRPr="00C22EB3">
        <w:rPr>
          <w:rFonts w:eastAsia="Times New Roman"/>
          <w:kern w:val="0"/>
          <w:sz w:val="28"/>
          <w:szCs w:val="28"/>
          <w:vertAlign w:val="superscript"/>
          <w:lang w:val="ru-RU" w:eastAsia="ru-RU"/>
        </w:rPr>
        <w:t> </w:t>
      </w:r>
      <w:hyperlink r:id="rId25" w:anchor="/document/404535890/entry/12" w:history="1">
        <w:r w:rsidRPr="00C22EB3">
          <w:rPr>
            <w:rFonts w:eastAsia="Times New Roman"/>
            <w:kern w:val="0"/>
            <w:sz w:val="28"/>
            <w:szCs w:val="28"/>
            <w:vertAlign w:val="superscript"/>
            <w:lang w:val="ru-RU" w:eastAsia="ru-RU"/>
          </w:rPr>
          <w:t>2</w:t>
        </w:r>
      </w:hyperlink>
      <w:r w:rsidRPr="00C22EB3">
        <w:rPr>
          <w:rFonts w:eastAsia="Times New Roman"/>
          <w:kern w:val="0"/>
          <w:sz w:val="28"/>
          <w:szCs w:val="28"/>
          <w:vertAlign w:val="superscript"/>
          <w:lang w:val="ru-RU" w:eastAsia="ru-RU"/>
        </w:rPr>
        <w:t>.</w:t>
      </w:r>
    </w:p>
    <w:p w14:paraId="1CCAF779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center"/>
        <w:rPr>
          <w:rFonts w:eastAsia="Times New Roman"/>
          <w:kern w:val="0"/>
          <w:sz w:val="20"/>
          <w:szCs w:val="20"/>
          <w:lang w:val="ru-RU" w:eastAsia="ru-RU"/>
        </w:rPr>
      </w:pPr>
      <w:r w:rsidRPr="00C22EB3">
        <w:rPr>
          <w:rFonts w:eastAsia="Times New Roman"/>
          <w:kern w:val="0"/>
          <w:sz w:val="20"/>
          <w:szCs w:val="20"/>
          <w:lang w:val="ru-RU" w:eastAsia="ru-RU"/>
        </w:rPr>
        <w:t>(указывается предмет контракта)</w:t>
      </w:r>
    </w:p>
    <w:p w14:paraId="3184942E" w14:textId="77777777" w:rsidR="00C22EB3" w:rsidRPr="00C22EB3" w:rsidRDefault="00C22EB3" w:rsidP="00C22EB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Приложение:</w:t>
      </w:r>
    </w:p>
    <w:p w14:paraId="46357D88" w14:textId="77777777" w:rsidR="00C22EB3" w:rsidRPr="00C22EB3" w:rsidRDefault="00C22EB3" w:rsidP="00C22EB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1) копия обращения поставщика (подрядчика, исполнителя);</w:t>
      </w:r>
    </w:p>
    <w:p w14:paraId="0D1D9590" w14:textId="77777777" w:rsidR="00C22EB3" w:rsidRPr="00C22EB3" w:rsidRDefault="00C22EB3" w:rsidP="00C22EB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2) копия контракта;</w:t>
      </w:r>
    </w:p>
    <w:p w14:paraId="42FF6FE8" w14:textId="77777777" w:rsidR="00C22EB3" w:rsidRPr="00C22EB3" w:rsidRDefault="00C22EB3" w:rsidP="00C22EB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3) проект дополнительного соглашения об изменении существенных условий контракта;</w:t>
      </w:r>
    </w:p>
    <w:p w14:paraId="5C74F2C4" w14:textId="0A84E776" w:rsidR="00C22EB3" w:rsidRPr="00C22EB3" w:rsidRDefault="00C22EB3" w:rsidP="00C22EB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 xml:space="preserve">4) подтверждающие документы (например, заключение торгово-промышленной палаты об обстоятельствах непреодолимой силы по контрактам, заключенным в рамках внутрироссийской экономической </w:t>
      </w:r>
      <w:r w:rsidRPr="00C22EB3">
        <w:rPr>
          <w:rFonts w:eastAsia="Times New Roman"/>
          <w:kern w:val="0"/>
          <w:sz w:val="28"/>
          <w:szCs w:val="28"/>
          <w:lang w:val="ru-RU" w:eastAsia="ru-RU"/>
        </w:rPr>
        <w:lastRenderedPageBreak/>
        <w:t>деятельности по установленной форме; письменное подтверждение от производителя товаров об увеличении цены на производимый им товар и (или) увеличения сроков изготовления (поставки) товара, содержание которого позволяет определить причинно-следственную связь между событием и невозможностью надлежащего исполнения контракт; письменный расчет изменения цены контракта от поставщиков (подрядчиков, исполнителей) с обоснованием увеличения ими цены на товар, работу, услугу);</w:t>
      </w:r>
    </w:p>
    <w:p w14:paraId="0D924117" w14:textId="77777777" w:rsidR="00C22EB3" w:rsidRPr="00C22EB3" w:rsidRDefault="00C22EB3" w:rsidP="00C22EB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5) в случае изменения цены контракта - обоснование цены контракта, подготовленное в соответствии со статьей </w:t>
      </w:r>
      <w:hyperlink r:id="rId26" w:anchor="/document/70353464/entry/0" w:history="1">
        <w:r w:rsidRPr="00C22EB3">
          <w:rPr>
            <w:rFonts w:eastAsia="Times New Roman"/>
            <w:kern w:val="0"/>
            <w:sz w:val="28"/>
            <w:szCs w:val="28"/>
            <w:lang w:val="ru-RU" w:eastAsia="ru-RU"/>
          </w:rPr>
          <w:t>Федерального закона</w:t>
        </w:r>
      </w:hyperlink>
      <w:r w:rsidRPr="00C22EB3">
        <w:rPr>
          <w:rFonts w:eastAsia="Times New Roman"/>
          <w:kern w:val="0"/>
          <w:sz w:val="28"/>
          <w:szCs w:val="28"/>
          <w:lang w:val="ru-RU" w:eastAsia="ru-RU"/>
        </w:rPr>
        <w:t> от 5 апреля 2013 года № 44-ФЗ «О контрактной системе в сфере закупок товаров, работ, услуг для обеспечения государственных и муниципальных нужд».</w:t>
      </w:r>
    </w:p>
    <w:p w14:paraId="3ED7DACF" w14:textId="77777777" w:rsidR="00C22EB3" w:rsidRPr="00C22EB3" w:rsidRDefault="00C22EB3" w:rsidP="00C22EB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79F20DAA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Должность                                                                                         И.О. Фамилия</w:t>
      </w:r>
    </w:p>
    <w:p w14:paraId="56032420" w14:textId="77777777" w:rsidR="00C22EB3" w:rsidRPr="00C22EB3" w:rsidRDefault="00C22EB3" w:rsidP="00C22EB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kern w:val="0"/>
          <w:sz w:val="21"/>
          <w:szCs w:val="21"/>
          <w:lang w:val="ru-RU" w:eastAsia="ru-RU"/>
        </w:rPr>
      </w:pPr>
      <w:r w:rsidRPr="00C22EB3">
        <w:rPr>
          <w:rFonts w:ascii="Courier New" w:eastAsia="Times New Roman" w:hAnsi="Courier New" w:cs="Courier New"/>
          <w:kern w:val="0"/>
          <w:sz w:val="21"/>
          <w:szCs w:val="21"/>
          <w:lang w:val="ru-RU" w:eastAsia="ru-RU"/>
        </w:rPr>
        <w:t>─────────────────────────────</w:t>
      </w:r>
    </w:p>
    <w:p w14:paraId="518DB2B8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2"/>
          <w:szCs w:val="22"/>
          <w:lang w:val="ru-RU" w:eastAsia="ru-RU"/>
        </w:rPr>
      </w:pPr>
      <w:r w:rsidRPr="00C22EB3">
        <w:rPr>
          <w:rFonts w:eastAsia="Times New Roman"/>
          <w:kern w:val="0"/>
          <w:sz w:val="22"/>
          <w:szCs w:val="22"/>
          <w:vertAlign w:val="superscript"/>
          <w:lang w:val="ru-RU" w:eastAsia="ru-RU"/>
        </w:rPr>
        <w:t>1</w:t>
      </w:r>
      <w:r w:rsidRPr="00C22EB3">
        <w:rPr>
          <w:rFonts w:eastAsia="Times New Roman"/>
          <w:kern w:val="0"/>
          <w:sz w:val="22"/>
          <w:szCs w:val="22"/>
          <w:lang w:val="ru-RU" w:eastAsia="ru-RU"/>
        </w:rPr>
        <w:t> </w:t>
      </w:r>
      <w:r w:rsidRPr="00C22EB3">
        <w:rPr>
          <w:rFonts w:eastAsia="Times New Roman"/>
          <w:kern w:val="0"/>
          <w:sz w:val="22"/>
          <w:szCs w:val="22"/>
          <w:vertAlign w:val="subscript"/>
          <w:lang w:val="ru-RU" w:eastAsia="ru-RU"/>
        </w:rPr>
        <w:t>Например: в условиях санкционного давления со стороны иностранных государств, а также учитывая высокую волатильность валюты и ограничение поставок, бытовой техники, а именно холодильников Panasonic на территорию Российской Федерации в связи с официальным заявлением компании на официальном сайте Panasonic.ru (прилагается скрин-шот),</w:t>
      </w:r>
    </w:p>
    <w:p w14:paraId="440E278B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2"/>
          <w:szCs w:val="22"/>
          <w:lang w:val="ru-RU" w:eastAsia="ru-RU"/>
        </w:rPr>
      </w:pPr>
      <w:r w:rsidRPr="00C22EB3">
        <w:rPr>
          <w:rFonts w:eastAsia="Times New Roman"/>
          <w:kern w:val="0"/>
          <w:sz w:val="22"/>
          <w:szCs w:val="22"/>
          <w:vertAlign w:val="superscript"/>
          <w:lang w:val="ru-RU" w:eastAsia="ru-RU"/>
        </w:rPr>
        <w:t>2</w:t>
      </w:r>
      <w:r w:rsidRPr="00C22EB3">
        <w:rPr>
          <w:rFonts w:eastAsia="Times New Roman"/>
          <w:kern w:val="0"/>
          <w:sz w:val="22"/>
          <w:szCs w:val="22"/>
          <w:lang w:val="ru-RU" w:eastAsia="ru-RU"/>
        </w:rPr>
        <w:t> </w:t>
      </w:r>
      <w:r w:rsidRPr="00C22EB3">
        <w:rPr>
          <w:rFonts w:eastAsia="Times New Roman"/>
          <w:kern w:val="0"/>
          <w:sz w:val="22"/>
          <w:szCs w:val="22"/>
          <w:vertAlign w:val="subscript"/>
          <w:lang w:val="ru-RU" w:eastAsia="ru-RU"/>
        </w:rPr>
        <w:t>Например: 1. Внести изменение путем увеличения цены контракта на 15% от первоначальной цены 154 000 (сто пятьдесят четыре тысячи) рублей, изложив пункт 6 контракта в следующей редакции:</w:t>
      </w:r>
    </w:p>
    <w:p w14:paraId="6E0FCC25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2"/>
          <w:szCs w:val="22"/>
          <w:lang w:val="ru-RU" w:eastAsia="ru-RU"/>
        </w:rPr>
      </w:pPr>
      <w:r w:rsidRPr="00C22EB3">
        <w:rPr>
          <w:rFonts w:eastAsia="Times New Roman"/>
          <w:kern w:val="0"/>
          <w:sz w:val="22"/>
          <w:szCs w:val="22"/>
          <w:vertAlign w:val="subscript"/>
          <w:lang w:val="ru-RU" w:eastAsia="ru-RU"/>
        </w:rPr>
        <w:t>«Цена контракта составляет 177 100 (сто семьдесят семь тысяч сто) рублей 00 копеек, в том числе НДС 31 878 (тридцать одна тысяча восемьсот семьдесят восемь) рублей.».</w:t>
      </w:r>
    </w:p>
    <w:p w14:paraId="6F17A0AC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2"/>
          <w:szCs w:val="22"/>
          <w:vertAlign w:val="subscript"/>
          <w:lang w:val="ru-RU" w:eastAsia="ru-RU"/>
        </w:rPr>
      </w:pPr>
      <w:r w:rsidRPr="00C22EB3">
        <w:rPr>
          <w:rFonts w:eastAsia="Times New Roman"/>
          <w:kern w:val="0"/>
          <w:sz w:val="22"/>
          <w:szCs w:val="22"/>
          <w:vertAlign w:val="subscript"/>
          <w:lang w:val="ru-RU" w:eastAsia="ru-RU"/>
        </w:rPr>
        <w:t>2. Внести изменение в спецификацию контракта путем замены товара, изложив пункт 2 в следующей редакции: «Холодильник Атлант ХМ 6024-080».</w:t>
      </w:r>
    </w:p>
    <w:p w14:paraId="787BE2CA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vertAlign w:val="subscript"/>
          <w:lang w:val="ru-RU" w:eastAsia="ru-RU"/>
        </w:rPr>
      </w:pPr>
    </w:p>
    <w:p w14:paraId="43B84669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vertAlign w:val="subscript"/>
          <w:lang w:val="ru-RU" w:eastAsia="ru-RU"/>
        </w:rPr>
      </w:pPr>
    </w:p>
    <w:p w14:paraId="0F71FAB2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vertAlign w:val="subscript"/>
          <w:lang w:val="ru-RU" w:eastAsia="ru-RU"/>
        </w:rPr>
      </w:pPr>
    </w:p>
    <w:p w14:paraId="22AB3C42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Глава</w:t>
      </w:r>
    </w:p>
    <w:p w14:paraId="1E336F4B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Новосельского сельского поселения</w:t>
      </w:r>
    </w:p>
    <w:p w14:paraId="36415661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Брюховецкого муниципального района</w:t>
      </w:r>
    </w:p>
    <w:p w14:paraId="039BA1AE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C22EB3">
        <w:rPr>
          <w:rFonts w:eastAsia="Times New Roman"/>
          <w:kern w:val="0"/>
          <w:sz w:val="28"/>
          <w:szCs w:val="28"/>
          <w:lang w:val="ru-RU" w:eastAsia="ru-RU"/>
        </w:rPr>
        <w:t>Краснодарского края                                                                          В.А. Назаренко</w:t>
      </w:r>
    </w:p>
    <w:p w14:paraId="04964CE8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151118B5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vertAlign w:val="subscript"/>
          <w:lang w:val="ru-RU" w:eastAsia="ru-RU"/>
        </w:rPr>
      </w:pPr>
    </w:p>
    <w:p w14:paraId="4BED829D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2"/>
          <w:szCs w:val="22"/>
          <w:vertAlign w:val="subscript"/>
          <w:lang w:val="ru-RU" w:eastAsia="ru-RU"/>
        </w:rPr>
      </w:pPr>
    </w:p>
    <w:p w14:paraId="71B896FA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2"/>
          <w:szCs w:val="22"/>
          <w:vertAlign w:val="subscript"/>
          <w:lang w:val="ru-RU" w:eastAsia="ru-RU"/>
        </w:rPr>
      </w:pPr>
    </w:p>
    <w:p w14:paraId="5184DBC5" w14:textId="77777777" w:rsidR="00C22EB3" w:rsidRPr="00C22EB3" w:rsidRDefault="00C22EB3" w:rsidP="00C22EB3">
      <w:pPr>
        <w:widowControl/>
        <w:shd w:val="clear" w:color="auto" w:fill="FFFFFF"/>
        <w:suppressAutoHyphens w:val="0"/>
        <w:jc w:val="both"/>
        <w:rPr>
          <w:rFonts w:eastAsia="Times New Roman"/>
          <w:color w:val="22272F"/>
          <w:kern w:val="0"/>
          <w:sz w:val="22"/>
          <w:szCs w:val="22"/>
          <w:lang w:val="ru-RU" w:eastAsia="ru-RU"/>
        </w:rPr>
      </w:pPr>
    </w:p>
    <w:p w14:paraId="70F00495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42ECB72C" w14:textId="77777777" w:rsidR="00C22EB3" w:rsidRPr="00C22EB3" w:rsidRDefault="00C22EB3" w:rsidP="00C22EB3">
      <w:pPr>
        <w:widowControl/>
        <w:suppressAutoHyphens w:val="0"/>
        <w:spacing w:after="200" w:line="276" w:lineRule="auto"/>
        <w:rPr>
          <w:rFonts w:ascii="Calibri" w:eastAsia="Calibri" w:hAnsi="Calibri"/>
          <w:kern w:val="0"/>
          <w:sz w:val="22"/>
          <w:szCs w:val="22"/>
          <w:lang w:val="ru-RU"/>
        </w:rPr>
      </w:pPr>
    </w:p>
    <w:p w14:paraId="0E3BF452" w14:textId="77777777" w:rsidR="00C22EB3" w:rsidRPr="00C22EB3" w:rsidRDefault="00C22EB3" w:rsidP="00C22EB3">
      <w:pPr>
        <w:suppressAutoHyphens w:val="0"/>
        <w:autoSpaceDE w:val="0"/>
        <w:autoSpaceDN w:val="0"/>
        <w:adjustRightInd w:val="0"/>
        <w:ind w:right="-7"/>
        <w:jc w:val="both"/>
        <w:rPr>
          <w:rFonts w:eastAsia="Times New Roman"/>
          <w:kern w:val="0"/>
          <w:sz w:val="28"/>
          <w:szCs w:val="28"/>
          <w:lang w:val="ru-RU" w:eastAsia="ru-RU"/>
        </w:rPr>
      </w:pPr>
    </w:p>
    <w:p w14:paraId="0CC47072" w14:textId="77777777" w:rsidR="00C22EB3" w:rsidRDefault="00C22EB3" w:rsidP="00C22EB3">
      <w:r>
        <w:t xml:space="preserve"> </w:t>
      </w:r>
    </w:p>
    <w:p w14:paraId="6A50431F" w14:textId="77777777" w:rsidR="00C22EB3" w:rsidRPr="00C22EB3" w:rsidRDefault="00C22EB3" w:rsidP="00484286"/>
    <w:p w14:paraId="40D4786A" w14:textId="55B23115" w:rsidR="00793AA8" w:rsidRPr="00F417F3" w:rsidRDefault="00C22EB3" w:rsidP="008E0D8C">
      <w:pPr>
        <w:shd w:val="clear" w:color="auto" w:fill="FFFFFF"/>
        <w:rPr>
          <w:lang w:val="ru-RU"/>
        </w:rPr>
      </w:pPr>
      <w:r>
        <w:rPr>
          <w:lang w:val="ru-RU"/>
        </w:rPr>
        <w:t xml:space="preserve"> </w:t>
      </w:r>
    </w:p>
    <w:sectPr w:rsidR="00793AA8" w:rsidRPr="00F417F3" w:rsidSect="00EA6416">
      <w:headerReference w:type="default" r:id="rId2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35FDC" w14:textId="77777777" w:rsidR="00764E6A" w:rsidRDefault="00764E6A" w:rsidP="00114901">
      <w:r>
        <w:separator/>
      </w:r>
    </w:p>
  </w:endnote>
  <w:endnote w:type="continuationSeparator" w:id="0">
    <w:p w14:paraId="69283AAB" w14:textId="77777777" w:rsidR="00764E6A" w:rsidRDefault="00764E6A" w:rsidP="0011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6F41C" w14:textId="77777777" w:rsidR="00764E6A" w:rsidRDefault="00764E6A" w:rsidP="00114901">
      <w:r>
        <w:separator/>
      </w:r>
    </w:p>
  </w:footnote>
  <w:footnote w:type="continuationSeparator" w:id="0">
    <w:p w14:paraId="3233C8D3" w14:textId="77777777" w:rsidR="00764E6A" w:rsidRDefault="00764E6A" w:rsidP="00114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39925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72EC190" w14:textId="77777777" w:rsidR="008D24A6" w:rsidRPr="00C9772E" w:rsidRDefault="008D24A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772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772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772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D389B" w:rsidRPr="00CD389B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C9772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7C4805C" w14:textId="77777777" w:rsidR="008D24A6" w:rsidRDefault="008D24A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31859"/>
    <w:multiLevelType w:val="hybridMultilevel"/>
    <w:tmpl w:val="A9B4CC28"/>
    <w:lvl w:ilvl="0" w:tplc="2CDAFBC6">
      <w:start w:val="1"/>
      <w:numFmt w:val="decimal"/>
      <w:pStyle w:val="a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E6E21A4"/>
    <w:multiLevelType w:val="hybridMultilevel"/>
    <w:tmpl w:val="5394CF0A"/>
    <w:lvl w:ilvl="0" w:tplc="E4C0404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673877788">
    <w:abstractNumId w:val="0"/>
  </w:num>
  <w:num w:numId="2" w16cid:durableId="1415054124">
    <w:abstractNumId w:val="1"/>
  </w:num>
  <w:num w:numId="3" w16cid:durableId="140229165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580"/>
    <w:rsid w:val="00002D8C"/>
    <w:rsid w:val="0000416C"/>
    <w:rsid w:val="00012260"/>
    <w:rsid w:val="00015486"/>
    <w:rsid w:val="0002062C"/>
    <w:rsid w:val="00033BBF"/>
    <w:rsid w:val="000404C8"/>
    <w:rsid w:val="00040550"/>
    <w:rsid w:val="0004432D"/>
    <w:rsid w:val="00054780"/>
    <w:rsid w:val="00060C17"/>
    <w:rsid w:val="00065F93"/>
    <w:rsid w:val="0007013E"/>
    <w:rsid w:val="00074DC3"/>
    <w:rsid w:val="00084A24"/>
    <w:rsid w:val="00086C51"/>
    <w:rsid w:val="000C60E1"/>
    <w:rsid w:val="000C703E"/>
    <w:rsid w:val="000C73D0"/>
    <w:rsid w:val="000D5126"/>
    <w:rsid w:val="000D7E56"/>
    <w:rsid w:val="000E78DA"/>
    <w:rsid w:val="000F2BFF"/>
    <w:rsid w:val="000F4B75"/>
    <w:rsid w:val="00102DDD"/>
    <w:rsid w:val="001137DB"/>
    <w:rsid w:val="00114901"/>
    <w:rsid w:val="00124C96"/>
    <w:rsid w:val="001252E4"/>
    <w:rsid w:val="00127624"/>
    <w:rsid w:val="00143C6C"/>
    <w:rsid w:val="00152CE9"/>
    <w:rsid w:val="0015359C"/>
    <w:rsid w:val="0015639D"/>
    <w:rsid w:val="0015776A"/>
    <w:rsid w:val="00164791"/>
    <w:rsid w:val="00165D7F"/>
    <w:rsid w:val="00165E95"/>
    <w:rsid w:val="00172929"/>
    <w:rsid w:val="00174EA7"/>
    <w:rsid w:val="00177075"/>
    <w:rsid w:val="00182219"/>
    <w:rsid w:val="00194C33"/>
    <w:rsid w:val="001A2501"/>
    <w:rsid w:val="001A50E6"/>
    <w:rsid w:val="001A5B0A"/>
    <w:rsid w:val="001B059B"/>
    <w:rsid w:val="001C2795"/>
    <w:rsid w:val="001D4449"/>
    <w:rsid w:val="001E1C03"/>
    <w:rsid w:val="001E1D89"/>
    <w:rsid w:val="001E58F8"/>
    <w:rsid w:val="001F29CC"/>
    <w:rsid w:val="00201DB0"/>
    <w:rsid w:val="0021183C"/>
    <w:rsid w:val="00214157"/>
    <w:rsid w:val="00215C81"/>
    <w:rsid w:val="002225AD"/>
    <w:rsid w:val="002402A4"/>
    <w:rsid w:val="002414A9"/>
    <w:rsid w:val="002648DB"/>
    <w:rsid w:val="002777EE"/>
    <w:rsid w:val="00291EA0"/>
    <w:rsid w:val="00296D06"/>
    <w:rsid w:val="002C6731"/>
    <w:rsid w:val="002D730F"/>
    <w:rsid w:val="002E2ECE"/>
    <w:rsid w:val="002E51B9"/>
    <w:rsid w:val="002E5B06"/>
    <w:rsid w:val="002E5E4D"/>
    <w:rsid w:val="002F6D55"/>
    <w:rsid w:val="00301C83"/>
    <w:rsid w:val="00323743"/>
    <w:rsid w:val="00325602"/>
    <w:rsid w:val="00332090"/>
    <w:rsid w:val="00351334"/>
    <w:rsid w:val="003642CF"/>
    <w:rsid w:val="00373EBA"/>
    <w:rsid w:val="00382BBC"/>
    <w:rsid w:val="003A66B1"/>
    <w:rsid w:val="003B0144"/>
    <w:rsid w:val="003B715A"/>
    <w:rsid w:val="003D2A28"/>
    <w:rsid w:val="003D4A0F"/>
    <w:rsid w:val="003D5F0B"/>
    <w:rsid w:val="003E46BF"/>
    <w:rsid w:val="003E6EB3"/>
    <w:rsid w:val="003F107A"/>
    <w:rsid w:val="00402C90"/>
    <w:rsid w:val="0042553C"/>
    <w:rsid w:val="004257FC"/>
    <w:rsid w:val="004277AF"/>
    <w:rsid w:val="00427CD8"/>
    <w:rsid w:val="00431CDF"/>
    <w:rsid w:val="004333C8"/>
    <w:rsid w:val="004447B8"/>
    <w:rsid w:val="004540C4"/>
    <w:rsid w:val="00464C8E"/>
    <w:rsid w:val="0047141A"/>
    <w:rsid w:val="004776EF"/>
    <w:rsid w:val="00484286"/>
    <w:rsid w:val="00487D7F"/>
    <w:rsid w:val="004900BD"/>
    <w:rsid w:val="004A0FA9"/>
    <w:rsid w:val="004A2D29"/>
    <w:rsid w:val="004A3F2B"/>
    <w:rsid w:val="004B7277"/>
    <w:rsid w:val="004B76C0"/>
    <w:rsid w:val="004C1BEA"/>
    <w:rsid w:val="004C1F9A"/>
    <w:rsid w:val="004C2126"/>
    <w:rsid w:val="004E2736"/>
    <w:rsid w:val="004E31BC"/>
    <w:rsid w:val="004E433F"/>
    <w:rsid w:val="004E55F6"/>
    <w:rsid w:val="004F1795"/>
    <w:rsid w:val="004F3963"/>
    <w:rsid w:val="00512A87"/>
    <w:rsid w:val="00526593"/>
    <w:rsid w:val="005358DE"/>
    <w:rsid w:val="00541004"/>
    <w:rsid w:val="0054595B"/>
    <w:rsid w:val="00552827"/>
    <w:rsid w:val="005A51AE"/>
    <w:rsid w:val="005B74C5"/>
    <w:rsid w:val="005E6DD5"/>
    <w:rsid w:val="00600DB2"/>
    <w:rsid w:val="0060473B"/>
    <w:rsid w:val="006058E3"/>
    <w:rsid w:val="00611988"/>
    <w:rsid w:val="00633A3F"/>
    <w:rsid w:val="006431E8"/>
    <w:rsid w:val="00650072"/>
    <w:rsid w:val="006621E1"/>
    <w:rsid w:val="00684606"/>
    <w:rsid w:val="006A4D06"/>
    <w:rsid w:val="006A71F4"/>
    <w:rsid w:val="006F260E"/>
    <w:rsid w:val="006F36EF"/>
    <w:rsid w:val="007160CF"/>
    <w:rsid w:val="00721640"/>
    <w:rsid w:val="00740C74"/>
    <w:rsid w:val="00747122"/>
    <w:rsid w:val="00752B8B"/>
    <w:rsid w:val="00764E6A"/>
    <w:rsid w:val="00772B98"/>
    <w:rsid w:val="00784FE3"/>
    <w:rsid w:val="00786415"/>
    <w:rsid w:val="00793AA8"/>
    <w:rsid w:val="00797774"/>
    <w:rsid w:val="007C0A9E"/>
    <w:rsid w:val="007C0E3B"/>
    <w:rsid w:val="007C5E4B"/>
    <w:rsid w:val="007E03E1"/>
    <w:rsid w:val="007E571E"/>
    <w:rsid w:val="007E65A3"/>
    <w:rsid w:val="007F7C5C"/>
    <w:rsid w:val="00806AFA"/>
    <w:rsid w:val="00815645"/>
    <w:rsid w:val="00815DA9"/>
    <w:rsid w:val="008250B0"/>
    <w:rsid w:val="0084627C"/>
    <w:rsid w:val="00847A5A"/>
    <w:rsid w:val="00852FE8"/>
    <w:rsid w:val="00854656"/>
    <w:rsid w:val="00873B47"/>
    <w:rsid w:val="00874799"/>
    <w:rsid w:val="0087676C"/>
    <w:rsid w:val="00886691"/>
    <w:rsid w:val="008868F9"/>
    <w:rsid w:val="0089062B"/>
    <w:rsid w:val="008974EC"/>
    <w:rsid w:val="008D24A6"/>
    <w:rsid w:val="008D297A"/>
    <w:rsid w:val="008D3003"/>
    <w:rsid w:val="008E0D8C"/>
    <w:rsid w:val="008E1FBF"/>
    <w:rsid w:val="008F09C9"/>
    <w:rsid w:val="008F2721"/>
    <w:rsid w:val="00902113"/>
    <w:rsid w:val="00912B07"/>
    <w:rsid w:val="009218AD"/>
    <w:rsid w:val="009510DB"/>
    <w:rsid w:val="00977514"/>
    <w:rsid w:val="00991704"/>
    <w:rsid w:val="009963AC"/>
    <w:rsid w:val="009A0471"/>
    <w:rsid w:val="009A44BA"/>
    <w:rsid w:val="009B6086"/>
    <w:rsid w:val="009C7EDE"/>
    <w:rsid w:val="009D0816"/>
    <w:rsid w:val="009E62CD"/>
    <w:rsid w:val="00A0058C"/>
    <w:rsid w:val="00A05920"/>
    <w:rsid w:val="00A1091B"/>
    <w:rsid w:val="00A10DF3"/>
    <w:rsid w:val="00A13711"/>
    <w:rsid w:val="00A22908"/>
    <w:rsid w:val="00A30576"/>
    <w:rsid w:val="00A30B2B"/>
    <w:rsid w:val="00A32D31"/>
    <w:rsid w:val="00A33B35"/>
    <w:rsid w:val="00A37580"/>
    <w:rsid w:val="00A50B72"/>
    <w:rsid w:val="00A53BCF"/>
    <w:rsid w:val="00A63FD1"/>
    <w:rsid w:val="00A64AF8"/>
    <w:rsid w:val="00A6550A"/>
    <w:rsid w:val="00A67D94"/>
    <w:rsid w:val="00A70FF9"/>
    <w:rsid w:val="00A8772D"/>
    <w:rsid w:val="00A946CC"/>
    <w:rsid w:val="00AA6186"/>
    <w:rsid w:val="00AB16B2"/>
    <w:rsid w:val="00AC4BCB"/>
    <w:rsid w:val="00AD1A67"/>
    <w:rsid w:val="00AF1083"/>
    <w:rsid w:val="00B009B2"/>
    <w:rsid w:val="00B1151B"/>
    <w:rsid w:val="00B2528A"/>
    <w:rsid w:val="00B31E1E"/>
    <w:rsid w:val="00B32E7E"/>
    <w:rsid w:val="00B5149E"/>
    <w:rsid w:val="00B52E90"/>
    <w:rsid w:val="00B54C26"/>
    <w:rsid w:val="00B57388"/>
    <w:rsid w:val="00B61B17"/>
    <w:rsid w:val="00B62E3D"/>
    <w:rsid w:val="00B65BD8"/>
    <w:rsid w:val="00B76067"/>
    <w:rsid w:val="00B81D14"/>
    <w:rsid w:val="00B8284F"/>
    <w:rsid w:val="00BA1AB7"/>
    <w:rsid w:val="00BA366F"/>
    <w:rsid w:val="00BA6F0C"/>
    <w:rsid w:val="00BD113E"/>
    <w:rsid w:val="00BD2CE0"/>
    <w:rsid w:val="00BD4261"/>
    <w:rsid w:val="00BD5439"/>
    <w:rsid w:val="00BE0EDC"/>
    <w:rsid w:val="00BE3FFB"/>
    <w:rsid w:val="00BE5354"/>
    <w:rsid w:val="00BE7442"/>
    <w:rsid w:val="00BF59D6"/>
    <w:rsid w:val="00C03313"/>
    <w:rsid w:val="00C11630"/>
    <w:rsid w:val="00C14800"/>
    <w:rsid w:val="00C22EB3"/>
    <w:rsid w:val="00C37972"/>
    <w:rsid w:val="00C43624"/>
    <w:rsid w:val="00C4441D"/>
    <w:rsid w:val="00C52825"/>
    <w:rsid w:val="00C749D3"/>
    <w:rsid w:val="00C9772E"/>
    <w:rsid w:val="00CB09C0"/>
    <w:rsid w:val="00CB36B5"/>
    <w:rsid w:val="00CB623F"/>
    <w:rsid w:val="00CC2E74"/>
    <w:rsid w:val="00CD02F1"/>
    <w:rsid w:val="00CD02F2"/>
    <w:rsid w:val="00CD04F3"/>
    <w:rsid w:val="00CD389B"/>
    <w:rsid w:val="00D0076D"/>
    <w:rsid w:val="00D151D2"/>
    <w:rsid w:val="00D15912"/>
    <w:rsid w:val="00D1602B"/>
    <w:rsid w:val="00D3383F"/>
    <w:rsid w:val="00D45975"/>
    <w:rsid w:val="00D47CEB"/>
    <w:rsid w:val="00D64FB0"/>
    <w:rsid w:val="00D65DD9"/>
    <w:rsid w:val="00D724CB"/>
    <w:rsid w:val="00D75270"/>
    <w:rsid w:val="00D759B0"/>
    <w:rsid w:val="00D971BB"/>
    <w:rsid w:val="00DB218E"/>
    <w:rsid w:val="00DD5E40"/>
    <w:rsid w:val="00DE3B1D"/>
    <w:rsid w:val="00DF450F"/>
    <w:rsid w:val="00E02FB3"/>
    <w:rsid w:val="00E04F3D"/>
    <w:rsid w:val="00E05C32"/>
    <w:rsid w:val="00E207BD"/>
    <w:rsid w:val="00E3039F"/>
    <w:rsid w:val="00E3062B"/>
    <w:rsid w:val="00E37522"/>
    <w:rsid w:val="00E424C1"/>
    <w:rsid w:val="00E437FD"/>
    <w:rsid w:val="00E465EE"/>
    <w:rsid w:val="00E46993"/>
    <w:rsid w:val="00E47653"/>
    <w:rsid w:val="00E525E5"/>
    <w:rsid w:val="00E57F69"/>
    <w:rsid w:val="00E8677F"/>
    <w:rsid w:val="00EA433C"/>
    <w:rsid w:val="00EA6416"/>
    <w:rsid w:val="00EB1B69"/>
    <w:rsid w:val="00EB2DF6"/>
    <w:rsid w:val="00EB705E"/>
    <w:rsid w:val="00EC669F"/>
    <w:rsid w:val="00ED3701"/>
    <w:rsid w:val="00ED50E9"/>
    <w:rsid w:val="00EF22DC"/>
    <w:rsid w:val="00EF4EAE"/>
    <w:rsid w:val="00F01F35"/>
    <w:rsid w:val="00F06BC0"/>
    <w:rsid w:val="00F15D70"/>
    <w:rsid w:val="00F161E5"/>
    <w:rsid w:val="00F17CCE"/>
    <w:rsid w:val="00F261FA"/>
    <w:rsid w:val="00F37363"/>
    <w:rsid w:val="00F417F3"/>
    <w:rsid w:val="00F53E75"/>
    <w:rsid w:val="00F548CE"/>
    <w:rsid w:val="00F648DD"/>
    <w:rsid w:val="00F6669C"/>
    <w:rsid w:val="00F8583D"/>
    <w:rsid w:val="00F90E52"/>
    <w:rsid w:val="00F96656"/>
    <w:rsid w:val="00F97CEE"/>
    <w:rsid w:val="00FB1336"/>
    <w:rsid w:val="00FB40D4"/>
    <w:rsid w:val="00FB49F5"/>
    <w:rsid w:val="00FC7386"/>
    <w:rsid w:val="00FE1922"/>
    <w:rsid w:val="00FE6783"/>
    <w:rsid w:val="00FF3929"/>
    <w:rsid w:val="00FF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A492F"/>
  <w15:docId w15:val="{98240143-D810-4B91-99B6-2A21DC5E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3758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Надпись_ЛИСТ_СОГЛАСОВАНИЯ"/>
    <w:next w:val="a0"/>
    <w:rsid w:val="00A32D31"/>
    <w:pPr>
      <w:spacing w:after="0" w:line="240" w:lineRule="auto"/>
      <w:jc w:val="center"/>
    </w:pPr>
    <w:rPr>
      <w:rFonts w:ascii="Times New Roman" w:hAnsi="Times New Roman"/>
      <w:b/>
      <w:sz w:val="28"/>
      <w:lang w:val="ru-RU"/>
    </w:rPr>
  </w:style>
  <w:style w:type="paragraph" w:customStyle="1" w:styleId="a5">
    <w:name w:val="Название_постановления"/>
    <w:next w:val="a6"/>
    <w:rsid w:val="00A32D31"/>
    <w:pPr>
      <w:spacing w:before="3480" w:after="96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a7">
    <w:name w:val="Подпись_руководителя"/>
    <w:next w:val="a0"/>
    <w:rsid w:val="00FE6783"/>
    <w:pPr>
      <w:tabs>
        <w:tab w:val="right" w:pos="9639"/>
      </w:tabs>
      <w:spacing w:before="960" w:after="0" w:line="240" w:lineRule="auto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a6">
    <w:name w:val="Текст_постановления"/>
    <w:rsid w:val="00A32D31"/>
    <w:pPr>
      <w:spacing w:after="0" w:line="240" w:lineRule="auto"/>
      <w:ind w:firstLine="709"/>
      <w:jc w:val="both"/>
    </w:pPr>
    <w:rPr>
      <w:rFonts w:ascii="Times New Roman" w:hAnsi="Times New Roman"/>
      <w:sz w:val="28"/>
      <w:lang w:val="ru-RU"/>
    </w:rPr>
  </w:style>
  <w:style w:type="paragraph" w:styleId="a8">
    <w:name w:val="header"/>
    <w:basedOn w:val="a0"/>
    <w:link w:val="a9"/>
    <w:uiPriority w:val="99"/>
    <w:unhideWhenUsed/>
    <w:rsid w:val="00114901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9">
    <w:name w:val="Верхний колонтитул Знак"/>
    <w:basedOn w:val="a1"/>
    <w:link w:val="a8"/>
    <w:uiPriority w:val="99"/>
    <w:rsid w:val="00114901"/>
  </w:style>
  <w:style w:type="paragraph" w:styleId="aa">
    <w:name w:val="footer"/>
    <w:basedOn w:val="a0"/>
    <w:link w:val="ab"/>
    <w:uiPriority w:val="99"/>
    <w:unhideWhenUsed/>
    <w:rsid w:val="00114901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b">
    <w:name w:val="Нижний колонтитул Знак"/>
    <w:basedOn w:val="a1"/>
    <w:link w:val="aa"/>
    <w:uiPriority w:val="99"/>
    <w:rsid w:val="00114901"/>
  </w:style>
  <w:style w:type="paragraph" w:customStyle="1" w:styleId="ac">
    <w:name w:val="Подпись_лист_согласования"/>
    <w:basedOn w:val="a7"/>
    <w:rsid w:val="007F7C5C"/>
    <w:pPr>
      <w:spacing w:before="600"/>
    </w:pPr>
  </w:style>
  <w:style w:type="paragraph" w:customStyle="1" w:styleId="ad">
    <w:name w:val="ЛистСогласования_Надпись"/>
    <w:basedOn w:val="a6"/>
    <w:next w:val="a6"/>
    <w:rsid w:val="007F7C5C"/>
    <w:pPr>
      <w:spacing w:after="960"/>
      <w:ind w:firstLine="0"/>
      <w:jc w:val="center"/>
    </w:pPr>
  </w:style>
  <w:style w:type="paragraph" w:customStyle="1" w:styleId="a">
    <w:name w:val="Нум_Текст_постановления"/>
    <w:basedOn w:val="a6"/>
    <w:rsid w:val="00FE6783"/>
    <w:pPr>
      <w:numPr>
        <w:numId w:val="1"/>
      </w:numPr>
      <w:tabs>
        <w:tab w:val="left" w:pos="1134"/>
      </w:tabs>
      <w:ind w:left="0" w:firstLine="709"/>
    </w:pPr>
  </w:style>
  <w:style w:type="paragraph" w:styleId="ae">
    <w:name w:val="Balloon Text"/>
    <w:basedOn w:val="a0"/>
    <w:link w:val="af"/>
    <w:uiPriority w:val="99"/>
    <w:semiHidden/>
    <w:unhideWhenUsed/>
    <w:rsid w:val="002225A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225AD"/>
    <w:rPr>
      <w:rFonts w:ascii="Tahoma" w:eastAsia="Andale Sans UI" w:hAnsi="Tahoma" w:cs="Tahoma"/>
      <w:kern w:val="1"/>
      <w:sz w:val="16"/>
      <w:szCs w:val="16"/>
    </w:rPr>
  </w:style>
  <w:style w:type="paragraph" w:styleId="af0">
    <w:name w:val="List Paragraph"/>
    <w:basedOn w:val="a0"/>
    <w:uiPriority w:val="34"/>
    <w:qFormat/>
    <w:rsid w:val="007E571E"/>
    <w:pPr>
      <w:ind w:left="720"/>
      <w:contextualSpacing/>
    </w:pPr>
  </w:style>
  <w:style w:type="character" w:styleId="af1">
    <w:name w:val="Hyperlink"/>
    <w:rsid w:val="00797774"/>
    <w:rPr>
      <w:color w:val="0000FF"/>
      <w:u w:val="single"/>
    </w:rPr>
  </w:style>
  <w:style w:type="paragraph" w:customStyle="1" w:styleId="s1">
    <w:name w:val="s_1"/>
    <w:basedOn w:val="a0"/>
    <w:rsid w:val="00797774"/>
    <w:pPr>
      <w:widowControl/>
      <w:suppressAutoHyphens w:val="0"/>
      <w:spacing w:before="100" w:beforeAutospacing="1" w:after="100" w:afterAutospacing="1"/>
      <w:ind w:firstLine="709"/>
      <w:jc w:val="both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prina_MM\AppData\Roaming\Microsoft\&#1064;&#1072;&#1073;&#1083;&#1086;&#1085;&#1099;\&#1055;&#1086;&#1089;&#1090;&#1072;&#1085;&#1086;&#1074;&#1083;&#1077;&#1085;&#1080;&#1077;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!-- Created with IDBE RibbonCreator 2010 (Version: 1.1013) -->
<!--                http://www.RibbonCreator2010.com               -->
<!--                 http://www.RibbonCreator2010.de               -->
<customUI xmlns="http://schemas.microsoft.com/office/2009/07/customui" onLoad="OnRibbonLoad">
  <ribbon startFromScratch="false">
    <tabs>
      <tab id="tab0" label="Постановление" getVisible="GetVisible">
        <group id="grp0" autoScale="false" centerVertically="false" label="Текст" getVisible="GetVisible">
          <button id="btn0" size="large" label="Название" tag="RibbonName:=;inMenu:=;CustomTagValue1:=;CustomTagValue2:=;CustomTagValue3:=;CustomPicture:=;CustomPicturePath:=" onAction="Название" getVisible="GetVisible" getEnabled="GetEnabled"/>
          <button id="btn1" size="large" label="Текст постановления" tag="RibbonName:=;inMenu:=;CustomTagValue1:=;CustomTagValue2:=;CustomTagValue3:=;CustomPicture:=;CustomPicturePath:=" onAction="Текст_постановления" getVisible="GetVisible" getEnabled="GetEnabled"/>
          <button id="btn2" size="large" label="Постановляю" tag="RibbonName:=;inMenu:=;CustomTagValue1:=;CustomTagValue2:=;CustomTagValue3:=;CustomPicture:=;CustomPicturePath:=" onAction="Постановляю" getVisible="GetVisible" getEnabled="GetEnabled"/>
        </group>
        <group id="grp4" autoScale="false" centerVertically="false" label="Спец. знаки" getVisible="GetVisible">
          <button id="btn3" size="normal" label="Перенос строки" tag="RibbonName:=;inMenu:=;CustomTagValue1:=;CustomTagValue2:=;CustomTagValue3:=;CustomPicture:=;CustomPicturePath:=" onAction="Перенос_строки" getVisible="GetVisible" getEnabled="GetEnabled"/>
          <button id="btn4" size="normal" label="Неразрывный пробел" tag="RibbonName:=;inMenu:=;CustomTagValue1:=;CustomTagValue2:=;CustomTagValue3:=;CustomPicture:=;CustomPicturePath:=" onAction="Неразрывный_пробел" getVisible="GetVisible" getEnabled="GetEnabled"/>
        </group>
        <group id="grp1" autoScale="false" centerVertically="false" label="Подпись руководителя" getVisible="GetVisible">
          <button id="btn13" size="large" label="Мусатов" tag="RibbonName:=;inMenu:=;CustomTagValue1:=;CustomTagValue2:=;CustomTagValue3:=;CustomPicture:=;CustomPicturePath:=" onAction="Мусатов" getVisible="GetVisible" getEnabled="GetEnabled"/>
          <button id="btn14" size="large" label="Демиров" tag="RibbonName:=;inMenu:=;CustomTagValue1:=;CustomTagValue2:=;CustomTagValue3:=;CustomPicture:=;CustomPicturePath:=" onAction="Демиров" getVisible="GetVisible" getEnabled="GetEnabled"/>
        </group>
        <group id="grp2" autoScale="false" centerVertically="false" label="Лист согласования" getVisible="GetVisible">
          <button id="btn5" size="large" label="Создать лист согласования" imageMso="NewList" tag="RibbonName:=;inMenu:=;CustomTagValue1:=;CustomTagValue2:=;CustomTagValue3:=;CustomPicture:=;CustomPicturePath:=" onAction="Лист_согласования" getVisible="GetVisible" getEnabled="GetEnabled"/>
          <menu id="mnu8" size="normal" itemSize="normal" label="Проект внесён" tag="RibbonName:=;inMenu:=;CustomTagValue1:=;CustomTagValue2:=;CustomTagValue3:=;CustomPicture:=;CustomPicturePath:=" getVisible="GetVisible" getEnabled="GetEnabled">
            <button id="btn12" label="Микаелян" tag="RibbonName:=;inMenu:=mnu0;CustomTagValue1:=;CustomTagValue2:=;CustomTagValue3:=;CustomPicture:=;CustomPicturePath:=" onAction="Пр_Внесён_Микаелян" getVisible="GetVisible" getEnabled="GetEnabled"/>
            <button id="btn15" label="Демиров" tag="RibbonName:=;inMenu:=mnu0;CustomTagValue1:=;CustomTagValue2:=;CustomTagValue3:=;CustomPicture:=;CustomPicturePath:=" onAction="Пр_Внесён_Демиров" getVisible="GetVisible" getEnabled="GetEnabled"/>
            <button id="btn16" label="Карамов" tag="RibbonName:=;inMenu:=mnu0;CustomTagValue1:=;CustomTagValue2:=;CustomTagValue3:=;CustomPicture:=;CustomPicturePath:=" onAction="Пр_Внесён_Карамов" getVisible="GetVisible" getEnabled="GetEnabled"/>
            <button id="btn17" label="Ганжа" tag="RibbonName:=;inMenu:=mnu0;CustomTagValue1:=;CustomTagValue2:=;CustomTagValue3:=;CustomPicture:=;CustomPicturePath:=" onAction="Пр_Внесён_Ганжа" getVisible="GetVisible" getEnabled="GetEnabled"/>
            <button id="btn25" label="Колот" tag="RibbonName:=;inMenu:=mnu0;CustomTagValue1:=;CustomTagValue2:=;CustomTagValue3:=;CustomPicture:=;CustomPicturePath:=" onAction="Пр_Внесён_Колот" getVisible="GetVisible" getEnabled="GetEnabled"/>
            <button id="btn22" label="Отсутств. в списке" tag="RibbonName:=;inMenu:=mnu0;CustomTagValue1:=;CustomTagValue2:=;CustomTagValue3:=;CustomPicture:=;CustomPicturePath:=" onAction="Пр_Внесён" getVisible="GetVisible" getEnabled="GetEnabled"/>
          </menu>
          <!--End menu (mnu8) NOT delete this remark-->
          <menu id="mnu9" size="normal" itemSize="normal" label="подготовлен и внесён" tag="RibbonName:=;inMenu:=;CustomTagValue1:=;CustomTagValue2:=;CustomTagValue3:=;CustomPicture:=;CustomPicturePath:=" getVisible="GetVisible" getEnabled="GetEnabled">
            <button id="btn18" label="Микаелян" tag="RibbonName:=;inMenu:=mnu0;CustomTagValue1:=;CustomTagValue2:=;CustomTagValue3:=;CustomPicture:=;CustomPicturePath:=" onAction="Пр_под_Внесён_Микаелян" getVisible="GetVisible" getEnabled="GetEnabled"/>
            <button id="btn19" label="Демиров" tag="RibbonName:=;inMenu:=mnu0;CustomTagValue1:=;CustomTagValue2:=;CustomTagValue3:=;CustomPicture:=;CustomPicturePath:=" onAction="Пр_под_Внесён_Демиров" getVisible="GetVisible" getEnabled="GetEnabled"/>
            <button id="btn20" label="Карамов" tag="RibbonName:=;inMenu:=mnu0;CustomTagValue1:=;CustomTagValue2:=;CustomTagValue3:=;CustomPicture:=;CustomPicturePath:=" onAction="Пр_под_Внесён_Карамов" getVisible="GetVisible" getEnabled="GetEnabled"/>
            <button id="btn21" label="Ганжа" tag="RibbonName:=;inMenu:=mnu0;CustomTagValue1:=;CustomTagValue2:=;CustomTagValue3:=;CustomPicture:=;CustomPicturePath:=" onAction="Пр_под_Внесён_Ганжа" getVisible="GetVisible" getEnabled="GetEnabled"/>
            <button id="btn24" label="Колот" tag="RibbonName:=;inMenu:=mnu0;CustomTagValue1:=;CustomTagValue2:=;CustomTagValue3:=;CustomPicture:=;CustomPicturePath:=" onAction="Пр_под_Внесён_Колот" getVisible="GetVisible" getEnabled="GetEnabled"/>
            <button id="btn23" label="Отсутств. в списке" tag="RibbonName:=;inMenu:=mnu0;CustomTagValue1:=;CustomTagValue2:=;CustomTagValue3:=;CustomPicture:=;CustomPicturePath:=" onAction="Пр_под_Внесён" getVisible="GetVisible" getEnabled="GetEnabled"/>
          </menu>
          <!--End menu (mnu9) NOT delete this remark-->
          <button id="btn11" size="normal" label="Составитель проекта" tag="RibbonName:=;inMenu:=;CustomTagValue1:=;CustomTagValue2:=;CustomTagValue3:=;CustomPicture:=;CustomPicturePath:=" onAction="Составитель_проекта" getVisible="GetVisible" getEnabled="GetEnabled"/>
          <button id="btn10" size="normal" label="Согласовано" tag="RibbonName:=;inMenu:=;CustomTagValue1:=;CustomTagValue2:=;CustomTagValue3:=;CustomPicture:=;CustomPicturePath:=" onAction="Согласовано" getVisible="GetVisible" getEnabled="GetEnabled"/>
          <gallery idMso="QuickPartsInsertGallery" size="normal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9E66-9D95-44DF-B9F5-8B5BC87A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195</TotalTime>
  <Pages>9</Pages>
  <Words>2308</Words>
  <Characters>13160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В. Голубь</dc:creator>
  <cp:lastModifiedBy>Наталья Брачкова</cp:lastModifiedBy>
  <cp:revision>38</cp:revision>
  <cp:lastPrinted>2026-07-20T07:51:00Z</cp:lastPrinted>
  <dcterms:created xsi:type="dcterms:W3CDTF">2022-06-03T08:03:00Z</dcterms:created>
  <dcterms:modified xsi:type="dcterms:W3CDTF">2026-07-20T08:07:00Z</dcterms:modified>
</cp:coreProperties>
</file>